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cs="Arial"/>
          <w:lang w:val="mn-MN"/>
        </w:rPr>
        <w:id w:val="-388415555"/>
        <w:docPartObj>
          <w:docPartGallery w:val="Cover Pages"/>
          <w:docPartUnique/>
        </w:docPartObj>
      </w:sdtPr>
      <w:sdtEndPr/>
      <w:sdtContent>
        <w:p w14:paraId="0809FE35" w14:textId="5F2A90CB" w:rsidR="00264DF3" w:rsidRPr="0019165A" w:rsidRDefault="00264DF3">
          <w:pPr>
            <w:pStyle w:val="Logo"/>
            <w:rPr>
              <w:rFonts w:cs="Arial"/>
              <w:lang w:val="mn-MN"/>
            </w:rPr>
          </w:pPr>
        </w:p>
        <w:p w14:paraId="0269F6CC" w14:textId="77777777" w:rsidR="00264DF3" w:rsidRPr="0019165A" w:rsidRDefault="00264DF3">
          <w:pPr>
            <w:rPr>
              <w:rFonts w:cs="Arial"/>
              <w:lang w:val="mn-MN"/>
            </w:rPr>
          </w:pPr>
        </w:p>
        <w:p w14:paraId="362DA4C9" w14:textId="7F01AC6F" w:rsidR="00264DF3" w:rsidRPr="0019165A" w:rsidRDefault="002509A1">
          <w:pPr>
            <w:rPr>
              <w:rFonts w:cs="Arial"/>
              <w:lang w:val="mn-MN"/>
            </w:rPr>
          </w:pPr>
          <w:r w:rsidRPr="0019165A">
            <w:rPr>
              <w:rFonts w:cs="Arial"/>
              <w:noProof/>
              <w:lang w:val="mn-MN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C812512" wp14:editId="1C650105">
                    <wp:simplePos x="0" y="0"/>
                    <wp:positionH relativeFrom="margin">
                      <wp:align>right</wp:align>
                    </wp:positionH>
                    <wp:positionV relativeFrom="margin">
                      <wp:posOffset>3209925</wp:posOffset>
                    </wp:positionV>
                    <wp:extent cx="5943600" cy="1463040"/>
                    <wp:effectExtent l="0" t="0" r="0" b="0"/>
                    <wp:wrapTopAndBottom/>
                    <wp:docPr id="2" name="Text Box 2" descr="Text box displaying document title and subtitl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943600" cy="14630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E29A906" w14:textId="2F637A77" w:rsidR="00B42889" w:rsidRPr="00D26245" w:rsidRDefault="000B025A" w:rsidP="0048420E">
                                <w:pPr>
                                  <w:pStyle w:val="Title"/>
                                  <w:jc w:val="center"/>
                                  <w:rPr>
                                    <w:rFonts w:ascii="Arial" w:hAnsi="Arial" w:cs="Arial"/>
                                    <w:sz w:val="56"/>
                                    <w:szCs w:val="56"/>
                                  </w:rPr>
                                </w:pPr>
                                <w:sdt>
                                  <w:sdtPr>
                                    <w:rPr>
                                      <w:rFonts w:ascii="Arial" w:hAnsi="Arial" w:cs="Arial"/>
                                      <w:sz w:val="56"/>
                                      <w:szCs w:val="56"/>
                                    </w:rPr>
                                    <w:alias w:val="Title"/>
                                    <w:tag w:val=""/>
                                    <w:id w:val="1398315692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15:appearance w15:val="hidden"/>
                                    <w:text/>
                                  </w:sdtPr>
                                  <w:sdtEndPr/>
                                  <w:sdtContent>
                                    <w:r w:rsidR="00B42889">
                                      <w:rPr>
                                        <w:rFonts w:ascii="Arial" w:hAnsi="Arial" w:cs="Arial"/>
                                        <w:sz w:val="56"/>
                                        <w:szCs w:val="56"/>
                                        <w:lang w:val="mn-MN"/>
                                      </w:rPr>
                                      <w:t>Нэмэлт Орлогын Сангийн Төсөл</w:t>
                                    </w:r>
                                  </w:sdtContent>
                                </w:sdt>
                              </w:p>
                              <w:p w14:paraId="3F4617E8" w14:textId="597070F7" w:rsidR="00B42889" w:rsidRPr="0048420E" w:rsidRDefault="000B025A" w:rsidP="0048420E">
                                <w:pPr>
                                  <w:pStyle w:val="Subtitle"/>
                                  <w:jc w:val="center"/>
                                  <w:rPr>
                                    <w:rFonts w:cs="Arial"/>
                                    <w:sz w:val="48"/>
                                    <w:szCs w:val="48"/>
                                    <w:lang w:val="mn-MN"/>
                                  </w:rPr>
                                </w:pPr>
                                <w:sdt>
                                  <w:sdtPr>
                                    <w:rPr>
                                      <w:rFonts w:cs="Arial"/>
                                      <w:sz w:val="48"/>
                                      <w:szCs w:val="48"/>
                                    </w:rPr>
                                    <w:alias w:val="Subtitle"/>
                                    <w:tag w:val=""/>
                                    <w:id w:val="728655622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15:appearance w15:val="hidden"/>
                                    <w:text/>
                                  </w:sdtPr>
                                  <w:sdtEndPr/>
                                  <w:sdtContent>
                                    <w:r w:rsidR="00B42889" w:rsidRPr="00D26245">
                                      <w:rPr>
                                        <w:rFonts w:cs="Arial"/>
                                        <w:sz w:val="48"/>
                                        <w:szCs w:val="48"/>
                                      </w:rPr>
                                      <w:t>[</w:t>
                                    </w:r>
                                    <w:r w:rsidR="00B42889">
                                      <w:rPr>
                                        <w:rFonts w:cs="Arial"/>
                                        <w:sz w:val="48"/>
                                        <w:szCs w:val="48"/>
                                        <w:lang w:val="mn-MN"/>
                                      </w:rPr>
                                      <w:t>өөрийн нэр</w:t>
                                    </w:r>
                                    <w:r w:rsidR="00B42889">
                                      <w:rPr>
                                        <w:rFonts w:cs="Arial"/>
                                        <w:sz w:val="48"/>
                                        <w:szCs w:val="48"/>
                                      </w:rPr>
                                      <w:t>/</w:t>
                                    </w:r>
                                    <w:r w:rsidR="00B42889">
                                      <w:rPr>
                                        <w:rFonts w:cs="Arial"/>
                                        <w:sz w:val="48"/>
                                        <w:szCs w:val="48"/>
                                        <w:lang w:val="mn-MN"/>
                                      </w:rPr>
                                      <w:t>компани</w:t>
                                    </w:r>
                                    <w:r w:rsidR="00B42889">
                                      <w:rPr>
                                        <w:rFonts w:cs="Arial"/>
                                        <w:sz w:val="48"/>
                                        <w:szCs w:val="48"/>
                                      </w:rPr>
                                      <w:t>/</w:t>
                                    </w:r>
                                    <w:r w:rsidR="00B42889">
                                      <w:rPr>
                                        <w:rFonts w:cs="Arial"/>
                                        <w:sz w:val="48"/>
                                        <w:szCs w:val="48"/>
                                        <w:lang w:val="mn-MN"/>
                                      </w:rPr>
                                      <w:t>байгууллага</w:t>
                                    </w:r>
                                    <w:r w:rsidR="00B42889" w:rsidRPr="00D26245">
                                      <w:rPr>
                                        <w:rFonts w:cs="Arial"/>
                                        <w:sz w:val="48"/>
                                        <w:szCs w:val="48"/>
                                      </w:rPr>
                                      <w:t>]</w:t>
                                    </w:r>
                                  </w:sdtContent>
                                </w:sdt>
                                <w:r w:rsidR="00B42889">
                                  <w:rPr>
                                    <w:rFonts w:cs="Arial"/>
                                    <w:sz w:val="48"/>
                                    <w:szCs w:val="48"/>
                                    <w:lang w:val="mn-MN"/>
                                  </w:rPr>
                                  <w:t>нэмж бичнэ үү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C812512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alt="Text box displaying document title and subtitle" style="position:absolute;margin-left:416.8pt;margin-top:252.75pt;width:468pt;height:115.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" filled="f" stroked="f" strokeweight=".5pt">
                    <v:textbox style="mso-fit-shape-to-text:t" inset="0,0,0,0">
                      <w:txbxContent>
                        <w:p w14:paraId="1E29A906" w14:textId="2F637A77" w:rsidR="00B42889" w:rsidRPr="00D26245" w:rsidRDefault="00B42889" w:rsidP="0048420E">
                          <w:pPr>
                            <w:pStyle w:val="Title"/>
                            <w:jc w:val="center"/>
                            <w:rPr>
                              <w:rFonts w:ascii="Arial" w:hAnsi="Arial" w:cs="Arial"/>
                              <w:sz w:val="56"/>
                              <w:szCs w:val="56"/>
                            </w:rPr>
                          </w:pPr>
                          <w:sdt>
                            <w:sdtP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alias w:val="Title"/>
                              <w:tag w:val=""/>
                              <w:id w:val="139831569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15:appearance w15:val="hidden"/>
                              <w:text/>
                            </w:sdtPr>
                            <w:sdtContent>
                              <w:r>
                                <w:rPr>
                                  <w:rFonts w:ascii="Arial" w:hAnsi="Arial" w:cs="Arial"/>
                                  <w:sz w:val="56"/>
                                  <w:szCs w:val="56"/>
                                  <w:lang w:val="mn-MN"/>
                                </w:rPr>
                                <w:t>Нэмэлт Орлогын Сангийн Төсөл</w:t>
                              </w:r>
                            </w:sdtContent>
                          </w:sdt>
                        </w:p>
                        <w:p w14:paraId="3F4617E8" w14:textId="597070F7" w:rsidR="00B42889" w:rsidRPr="0048420E" w:rsidRDefault="00B42889" w:rsidP="0048420E">
                          <w:pPr>
                            <w:pStyle w:val="Subtitle"/>
                            <w:jc w:val="center"/>
                            <w:rPr>
                              <w:rFonts w:cs="Arial"/>
                              <w:sz w:val="48"/>
                              <w:szCs w:val="48"/>
                              <w:lang w:val="mn-MN"/>
                            </w:rPr>
                          </w:pPr>
                          <w:sdt>
                            <w:sdtPr>
                              <w:rPr>
                                <w:rFonts w:cs="Arial"/>
                                <w:sz w:val="48"/>
                                <w:szCs w:val="48"/>
                              </w:rPr>
                              <w:alias w:val="Subtitle"/>
                              <w:tag w:val=""/>
                              <w:id w:val="728655622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15:appearance w15:val="hidden"/>
                              <w:text/>
                            </w:sdtPr>
                            <w:sdtContent>
                              <w:r w:rsidRPr="00D26245">
                                <w:rPr>
                                  <w:rFonts w:cs="Arial"/>
                                  <w:sz w:val="48"/>
                                  <w:szCs w:val="48"/>
                                </w:rPr>
                                <w:t>[</w:t>
                              </w:r>
                              <w:r>
                                <w:rPr>
                                  <w:rFonts w:cs="Arial"/>
                                  <w:sz w:val="48"/>
                                  <w:szCs w:val="48"/>
                                  <w:lang w:val="mn-MN"/>
                                </w:rPr>
                                <w:t>өөрийн нэр</w:t>
                              </w:r>
                              <w:r>
                                <w:rPr>
                                  <w:rFonts w:cs="Arial"/>
                                  <w:sz w:val="48"/>
                                  <w:szCs w:val="48"/>
                                </w:rPr>
                                <w:t>/</w:t>
                              </w:r>
                              <w:r>
                                <w:rPr>
                                  <w:rFonts w:cs="Arial"/>
                                  <w:sz w:val="48"/>
                                  <w:szCs w:val="48"/>
                                  <w:lang w:val="mn-MN"/>
                                </w:rPr>
                                <w:t>компани</w:t>
                              </w:r>
                              <w:r>
                                <w:rPr>
                                  <w:rFonts w:cs="Arial"/>
                                  <w:sz w:val="48"/>
                                  <w:szCs w:val="48"/>
                                </w:rPr>
                                <w:t>/</w:t>
                              </w:r>
                              <w:r>
                                <w:rPr>
                                  <w:rFonts w:cs="Arial"/>
                                  <w:sz w:val="48"/>
                                  <w:szCs w:val="48"/>
                                  <w:lang w:val="mn-MN"/>
                                </w:rPr>
                                <w:t>байгууллага</w:t>
                              </w:r>
                              <w:r w:rsidRPr="00D26245">
                                <w:rPr>
                                  <w:rFonts w:cs="Arial"/>
                                  <w:sz w:val="48"/>
                                  <w:szCs w:val="48"/>
                                </w:rPr>
                                <w:t>]</w:t>
                              </w:r>
                            </w:sdtContent>
                          </w:sdt>
                          <w:r>
                            <w:rPr>
                              <w:rFonts w:cs="Arial"/>
                              <w:sz w:val="48"/>
                              <w:szCs w:val="48"/>
                              <w:lang w:val="mn-MN"/>
                            </w:rPr>
                            <w:t>нэмж бичнэ үү</w:t>
                          </w:r>
                        </w:p>
                      </w:txbxContent>
                    </v:textbox>
                    <w10:wrap type="topAndBottom" anchorx="margin" anchory="margin"/>
                  </v:shape>
                </w:pict>
              </mc:Fallback>
            </mc:AlternateContent>
          </w:r>
          <w:r w:rsidR="00D26245" w:rsidRPr="0019165A">
            <w:rPr>
              <w:rFonts w:cs="Arial"/>
              <w:noProof/>
              <w:lang w:val="mn-MN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45346D68" wp14:editId="07561403">
                    <wp:simplePos x="0" y="0"/>
                    <wp:positionH relativeFrom="margin">
                      <wp:align>right</wp:align>
                    </wp:positionH>
                    <wp:positionV relativeFrom="margin">
                      <wp:posOffset>7244080</wp:posOffset>
                    </wp:positionV>
                    <wp:extent cx="5943600" cy="1442720"/>
                    <wp:effectExtent l="0" t="0" r="0" b="5080"/>
                    <wp:wrapTopAndBottom/>
                    <wp:docPr id="1" name="Text Box 1" descr="Text box displaying company contact information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943600" cy="144272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4959" w:type="pct"/>
                                  <w:tbl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insideH w:val="single" w:sz="4" w:space="0" w:color="auto"/>
                                    <w:insideV w:val="single" w:sz="4" w:space="0" w:color="auto"/>
                                  </w:tblBorders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  <w:tblDescription w:val="Company contact information"/>
                                </w:tblPr>
                                <w:tblGrid>
                                  <w:gridCol w:w="2519"/>
                                  <w:gridCol w:w="424"/>
                                  <w:gridCol w:w="2527"/>
                                  <w:gridCol w:w="424"/>
                                  <w:gridCol w:w="2524"/>
                                </w:tblGrid>
                                <w:tr w:rsidR="00B42889" w:rsidRPr="00A77D4E" w14:paraId="5D6C095D" w14:textId="77777777" w:rsidTr="00E43C0F">
                                  <w:tc>
                                    <w:tcPr>
                                      <w:tcW w:w="5000" w:type="pct"/>
                                      <w:gridSpan w:val="5"/>
                                    </w:tcPr>
                                    <w:p w14:paraId="22D4EBF0" w14:textId="28882024" w:rsidR="00B42889" w:rsidRPr="00A77D4E" w:rsidRDefault="00B42889" w:rsidP="00D26245">
                                      <w:pPr>
                                        <w:pStyle w:val="ContactInfo"/>
                                        <w:rPr>
                                          <w:rFonts w:ascii="Arial" w:hAnsi="Arial" w:cs="Arial"/>
                                          <w:color w:val="FF0000"/>
                                          <w:sz w:val="24"/>
                                          <w:szCs w:val="24"/>
                                          <w:lang w:val="mn-MN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color w:val="FF0000"/>
                                          <w:sz w:val="24"/>
                                          <w:szCs w:val="24"/>
                                          <w:lang w:val="mn-MN"/>
                                        </w:rPr>
                                        <w:t>Энэхүү төслийн саналыг дараах хүн</w:t>
                                      </w:r>
                                      <w:r>
                                        <w:rPr>
                                          <w:rFonts w:ascii="Arial" w:hAnsi="Arial" w:cs="Arial"/>
                                          <w:color w:val="FF0000"/>
                                          <w:sz w:val="24"/>
                                          <w:szCs w:val="24"/>
                                        </w:rPr>
                                        <w:t>/</w:t>
                                      </w:r>
                                      <w:r>
                                        <w:rPr>
                                          <w:rFonts w:ascii="Arial" w:hAnsi="Arial" w:cs="Arial"/>
                                          <w:color w:val="FF0000"/>
                                          <w:sz w:val="24"/>
                                          <w:szCs w:val="24"/>
                                          <w:lang w:val="mn-MN"/>
                                        </w:rPr>
                                        <w:t>компани</w:t>
                                      </w:r>
                                      <w:r w:rsidRPr="00E43C0F">
                                        <w:rPr>
                                          <w:rFonts w:ascii="Arial" w:hAnsi="Arial" w:cs="Arial"/>
                                          <w:color w:val="FF0000"/>
                                          <w:sz w:val="24"/>
                                          <w:szCs w:val="24"/>
                                        </w:rPr>
                                        <w:t>/</w:t>
                                      </w:r>
                                      <w:r>
                                        <w:rPr>
                                          <w:rFonts w:ascii="Arial" w:hAnsi="Arial" w:cs="Arial"/>
                                          <w:color w:val="FF0000"/>
                                          <w:sz w:val="24"/>
                                          <w:szCs w:val="24"/>
                                          <w:lang w:val="mn-MN"/>
                                        </w:rPr>
                                        <w:t>байгууллага оруулсан</w:t>
                                      </w:r>
                                    </w:p>
                                  </w:tc>
                                </w:tr>
                                <w:tr w:rsidR="00B42889" w:rsidRPr="00D26245" w14:paraId="243BF91A" w14:textId="77777777" w:rsidTr="00E43C0F">
                                  <w:tc>
                                    <w:tcPr>
                                      <w:tcW w:w="1496" w:type="pct"/>
                                    </w:tcPr>
                                    <w:p w14:paraId="14B010F3" w14:textId="1BB66444" w:rsidR="00B42889" w:rsidRPr="00D26245" w:rsidRDefault="00B42889" w:rsidP="00D26245">
                                      <w:pPr>
                                        <w:pStyle w:val="ContactInfo"/>
                                        <w:rPr>
                                          <w:rFonts w:ascii="Arial" w:hAnsi="Arial" w:cs="Arial"/>
                                          <w:color w:val="auto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D26245">
                                        <w:rPr>
                                          <w:rFonts w:ascii="Arial" w:hAnsi="Arial" w:cs="Arial"/>
                                          <w:color w:val="auto"/>
                                          <w:sz w:val="24"/>
                                          <w:szCs w:val="24"/>
                                        </w:rPr>
                                        <w:t>[</w:t>
                                      </w:r>
                                      <w:r>
                                        <w:rPr>
                                          <w:rFonts w:ascii="Arial" w:hAnsi="Arial" w:cs="Arial"/>
                                          <w:color w:val="auto"/>
                                          <w:sz w:val="24"/>
                                          <w:szCs w:val="24"/>
                                          <w:lang w:val="mn-MN"/>
                                        </w:rPr>
                                        <w:t>Нэр компани</w:t>
                                      </w:r>
                                      <w:r w:rsidRPr="00E43C0F">
                                        <w:rPr>
                                          <w:rFonts w:ascii="Arial" w:hAnsi="Arial" w:cs="Arial"/>
                                          <w:color w:val="auto"/>
                                          <w:sz w:val="24"/>
                                          <w:szCs w:val="24"/>
                                        </w:rPr>
                                        <w:t>/</w:t>
                                      </w:r>
                                      <w:r>
                                        <w:rPr>
                                          <w:rFonts w:ascii="Arial" w:hAnsi="Arial" w:cs="Arial"/>
                                          <w:color w:val="auto"/>
                                          <w:sz w:val="24"/>
                                          <w:szCs w:val="24"/>
                                          <w:lang w:val="mn-MN"/>
                                        </w:rPr>
                                        <w:t>байгууллага</w:t>
                                      </w:r>
                                      <w:r w:rsidRPr="00D26245">
                                        <w:rPr>
                                          <w:rFonts w:ascii="Arial" w:hAnsi="Arial" w:cs="Arial"/>
                                          <w:color w:val="auto"/>
                                          <w:sz w:val="24"/>
                                          <w:szCs w:val="24"/>
                                        </w:rPr>
                                        <w:t>]</w:t>
                                      </w:r>
                                    </w:p>
                                  </w:tc>
                                  <w:tc>
                                    <w:tcPr>
                                      <w:tcW w:w="252" w:type="pct"/>
                                    </w:tcPr>
                                    <w:p w14:paraId="4186FDCA" w14:textId="77777777" w:rsidR="00B42889" w:rsidRPr="00D26245" w:rsidRDefault="00B42889" w:rsidP="00D26245">
                                      <w:pPr>
                                        <w:pStyle w:val="ContactInfo"/>
                                        <w:rPr>
                                          <w:rFonts w:ascii="Arial" w:hAnsi="Arial" w:cs="Arial"/>
                                          <w:color w:val="auto"/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1501" w:type="pct"/>
                                    </w:tcPr>
                                    <w:p w14:paraId="72C2FB1B" w14:textId="0E9F6629" w:rsidR="00B42889" w:rsidRPr="00D26245" w:rsidRDefault="00B42889" w:rsidP="00D26245">
                                      <w:pPr>
                                        <w:pStyle w:val="ContactInfo"/>
                                        <w:jc w:val="center"/>
                                        <w:rPr>
                                          <w:rFonts w:ascii="Arial" w:hAnsi="Arial" w:cs="Arial"/>
                                          <w:color w:val="auto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D26245">
                                        <w:rPr>
                                          <w:rFonts w:ascii="Arial" w:hAnsi="Arial" w:cs="Arial"/>
                                          <w:color w:val="auto"/>
                                          <w:sz w:val="24"/>
                                          <w:szCs w:val="24"/>
                                        </w:rPr>
                                        <w:t>[</w:t>
                                      </w:r>
                                      <w:r>
                                        <w:rPr>
                                          <w:rFonts w:ascii="Arial" w:hAnsi="Arial" w:cs="Arial"/>
                                          <w:color w:val="auto"/>
                                          <w:sz w:val="24"/>
                                          <w:szCs w:val="24"/>
                                          <w:lang w:val="mn-MN"/>
                                        </w:rPr>
                                        <w:t>хаяг</w:t>
                                      </w:r>
                                      <w:r w:rsidRPr="00D26245">
                                        <w:rPr>
                                          <w:rFonts w:ascii="Arial" w:hAnsi="Arial" w:cs="Arial"/>
                                          <w:color w:val="auto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Arial" w:hAnsi="Arial" w:cs="Arial"/>
                                          <w:color w:val="auto"/>
                                          <w:sz w:val="24"/>
                                          <w:szCs w:val="24"/>
                                          <w:lang w:val="mn-MN"/>
                                        </w:rPr>
                                        <w:t>компани</w:t>
                                      </w:r>
                                      <w:r w:rsidRPr="00E43C0F">
                                        <w:rPr>
                                          <w:rFonts w:ascii="Arial" w:hAnsi="Arial" w:cs="Arial"/>
                                          <w:color w:val="auto"/>
                                          <w:sz w:val="24"/>
                                          <w:szCs w:val="24"/>
                                        </w:rPr>
                                        <w:t>/</w:t>
                                      </w:r>
                                      <w:r>
                                        <w:rPr>
                                          <w:rFonts w:ascii="Arial" w:hAnsi="Arial" w:cs="Arial"/>
                                          <w:color w:val="auto"/>
                                          <w:sz w:val="24"/>
                                          <w:szCs w:val="24"/>
                                          <w:lang w:val="mn-MN"/>
                                        </w:rPr>
                                        <w:t>байгууллага</w:t>
                                      </w:r>
                                      <w:r w:rsidRPr="00D26245">
                                        <w:rPr>
                                          <w:rFonts w:ascii="Arial" w:hAnsi="Arial" w:cs="Arial"/>
                                          <w:color w:val="auto"/>
                                          <w:sz w:val="24"/>
                                          <w:szCs w:val="24"/>
                                        </w:rPr>
                                        <w:t>]</w:t>
                                      </w:r>
                                    </w:p>
                                  </w:tc>
                                  <w:tc>
                                    <w:tcPr>
                                      <w:tcW w:w="252" w:type="pct"/>
                                    </w:tcPr>
                                    <w:p w14:paraId="3D283B03" w14:textId="77777777" w:rsidR="00B42889" w:rsidRPr="00D26245" w:rsidRDefault="00B42889" w:rsidP="00D26245">
                                      <w:pPr>
                                        <w:pStyle w:val="ContactInfo"/>
                                        <w:rPr>
                                          <w:rFonts w:ascii="Arial" w:hAnsi="Arial" w:cs="Arial"/>
                                          <w:color w:val="auto"/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1499" w:type="pct"/>
                                    </w:tcPr>
                                    <w:p w14:paraId="4B6CB3D6" w14:textId="717D5629" w:rsidR="00B42889" w:rsidRPr="00D26245" w:rsidRDefault="00B42889" w:rsidP="00D26245">
                                      <w:pPr>
                                        <w:pStyle w:val="ContactInfo"/>
                                        <w:rPr>
                                          <w:rFonts w:ascii="Arial" w:hAnsi="Arial" w:cs="Arial"/>
                                          <w:color w:val="auto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D26245">
                                        <w:rPr>
                                          <w:rFonts w:ascii="Arial" w:hAnsi="Arial" w:cs="Arial"/>
                                          <w:color w:val="auto"/>
                                          <w:sz w:val="24"/>
                                          <w:szCs w:val="24"/>
                                        </w:rPr>
                                        <w:t>[</w:t>
                                      </w:r>
                                      <w:r>
                                        <w:rPr>
                                          <w:rFonts w:ascii="Arial" w:hAnsi="Arial" w:cs="Arial"/>
                                          <w:color w:val="auto"/>
                                          <w:sz w:val="24"/>
                                          <w:szCs w:val="24"/>
                                          <w:lang w:val="mn-MN"/>
                                        </w:rPr>
                                        <w:t>холбоо барих хүний утас</w:t>
                                      </w:r>
                                      <w:r w:rsidRPr="00D26245">
                                        <w:rPr>
                                          <w:rFonts w:ascii="Arial" w:hAnsi="Arial" w:cs="Arial"/>
                                          <w:color w:val="auto"/>
                                          <w:sz w:val="24"/>
                                          <w:szCs w:val="24"/>
                                        </w:rPr>
                                        <w:t>]</w:t>
                                      </w:r>
                                    </w:p>
                                  </w:tc>
                                </w:tr>
                                <w:tr w:rsidR="00B42889" w:rsidRPr="00D26245" w14:paraId="70865FFE" w14:textId="77777777" w:rsidTr="00E43C0F">
                                  <w:tc>
                                    <w:tcPr>
                                      <w:tcW w:w="1496" w:type="pct"/>
                                    </w:tcPr>
                                    <w:p w14:paraId="2BD0248D" w14:textId="181E0913" w:rsidR="00B42889" w:rsidRPr="00D26245" w:rsidRDefault="00B42889" w:rsidP="00D26245">
                                      <w:pPr>
                                        <w:pStyle w:val="ContactInfo"/>
                                        <w:rPr>
                                          <w:rFonts w:ascii="Arial" w:hAnsi="Arial" w:cs="Arial"/>
                                          <w:color w:val="auto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D26245">
                                        <w:rPr>
                                          <w:rFonts w:ascii="Arial" w:hAnsi="Arial" w:cs="Arial"/>
                                          <w:color w:val="auto"/>
                                          <w:sz w:val="24"/>
                                          <w:szCs w:val="24"/>
                                        </w:rPr>
                                        <w:t>[</w:t>
                                      </w:r>
                                      <w:r>
                                        <w:rPr>
                                          <w:rFonts w:ascii="Arial" w:hAnsi="Arial" w:cs="Arial"/>
                                          <w:color w:val="auto"/>
                                          <w:sz w:val="24"/>
                                          <w:szCs w:val="24"/>
                                          <w:lang w:val="mn-MN"/>
                                        </w:rPr>
                                        <w:t>Хариуцах хүний нэр</w:t>
                                      </w:r>
                                      <w:r w:rsidRPr="00D26245">
                                        <w:rPr>
                                          <w:rFonts w:ascii="Arial" w:hAnsi="Arial" w:cs="Arial"/>
                                          <w:color w:val="auto"/>
                                          <w:sz w:val="24"/>
                                          <w:szCs w:val="24"/>
                                        </w:rPr>
                                        <w:t>]</w:t>
                                      </w:r>
                                    </w:p>
                                  </w:tc>
                                  <w:tc>
                                    <w:tcPr>
                                      <w:tcW w:w="252" w:type="pct"/>
                                    </w:tcPr>
                                    <w:p w14:paraId="6B170159" w14:textId="77777777" w:rsidR="00B42889" w:rsidRPr="00D26245" w:rsidRDefault="00B42889" w:rsidP="00D26245">
                                      <w:pPr>
                                        <w:pStyle w:val="ContactInfo"/>
                                        <w:rPr>
                                          <w:rFonts w:ascii="Arial" w:hAnsi="Arial" w:cs="Arial"/>
                                          <w:color w:val="auto"/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1501" w:type="pct"/>
                                    </w:tcPr>
                                    <w:p w14:paraId="6C9BA226" w14:textId="77777777" w:rsidR="00B42889" w:rsidRPr="00D26245" w:rsidRDefault="00B42889" w:rsidP="00D26245">
                                      <w:pPr>
                                        <w:pStyle w:val="ContactInfo"/>
                                        <w:jc w:val="center"/>
                                        <w:rPr>
                                          <w:rFonts w:ascii="Arial" w:hAnsi="Arial" w:cs="Arial"/>
                                          <w:color w:val="auto"/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52" w:type="pct"/>
                                    </w:tcPr>
                                    <w:p w14:paraId="29A87E86" w14:textId="77777777" w:rsidR="00B42889" w:rsidRPr="00D26245" w:rsidRDefault="00B42889" w:rsidP="00D26245">
                                      <w:pPr>
                                        <w:pStyle w:val="ContactInfo"/>
                                        <w:rPr>
                                          <w:rFonts w:ascii="Arial" w:hAnsi="Arial" w:cs="Arial"/>
                                          <w:color w:val="auto"/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1499" w:type="pct"/>
                                    </w:tcPr>
                                    <w:p w14:paraId="400A91C1" w14:textId="45586E58" w:rsidR="00B42889" w:rsidRPr="00D26245" w:rsidRDefault="00B42889" w:rsidP="00D26245">
                                      <w:pPr>
                                        <w:pStyle w:val="ContactInfo"/>
                                        <w:rPr>
                                          <w:rFonts w:ascii="Arial" w:hAnsi="Arial" w:cs="Arial"/>
                                          <w:color w:val="auto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D26245">
                                        <w:rPr>
                                          <w:rFonts w:ascii="Arial" w:hAnsi="Arial" w:cs="Arial"/>
                                          <w:color w:val="auto"/>
                                          <w:sz w:val="24"/>
                                          <w:szCs w:val="24"/>
                                        </w:rPr>
                                        <w:t>[</w:t>
                                      </w:r>
                                      <w:r>
                                        <w:rPr>
                                          <w:rFonts w:ascii="Arial" w:hAnsi="Arial" w:cs="Arial"/>
                                          <w:color w:val="auto"/>
                                          <w:sz w:val="24"/>
                                          <w:szCs w:val="24"/>
                                          <w:lang w:val="mn-MN"/>
                                        </w:rPr>
                                        <w:t>холбоо барих хүний и-мэйл хаяг</w:t>
                                      </w:r>
                                      <w:r w:rsidRPr="00D26245">
                                        <w:rPr>
                                          <w:rFonts w:ascii="Arial" w:hAnsi="Arial" w:cs="Arial"/>
                                          <w:color w:val="auto"/>
                                          <w:sz w:val="24"/>
                                          <w:szCs w:val="24"/>
                                        </w:rPr>
                                        <w:t>]</w:t>
                                      </w:r>
                                    </w:p>
                                  </w:tc>
                                </w:tr>
                              </w:tbl>
                              <w:p w14:paraId="6E1D8D08" w14:textId="77777777" w:rsidR="00B42889" w:rsidRPr="00D26245" w:rsidRDefault="00B42889">
                                <w:pPr>
                                  <w:pStyle w:val="TableSpace"/>
                                  <w:rPr>
                                    <w:rFonts w:ascii="Arial" w:hAnsi="Arial" w:cs="Arial"/>
                                    <w:color w:val="auto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64592" tIns="0" rIns="164592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5346D68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7" type="#_x0000_t202" alt="Text box displaying company contact information" style="position:absolute;margin-left:416.8pt;margin-top:570.4pt;width:468pt;height:113.6pt;z-index:251660288;visibility:visible;mso-wrap-style:square;mso-width-percent:100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" fillcolor="white [3212]" stroked="f" strokeweight=".5pt">
                    <v:textbox inset="12.96pt,0,12.96pt,0">
                      <w:txbxContent>
                        <w:tbl>
                          <w:tblPr>
                            <w:tblW w:w="4959" w:type="pct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  <w:tblDescription w:val="Company contact information"/>
                          </w:tblPr>
                          <w:tblGrid>
                            <w:gridCol w:w="2519"/>
                            <w:gridCol w:w="424"/>
                            <w:gridCol w:w="2527"/>
                            <w:gridCol w:w="424"/>
                            <w:gridCol w:w="2524"/>
                          </w:tblGrid>
                          <w:tr w:rsidR="00B42889" w:rsidRPr="00A77D4E" w14:paraId="5D6C095D" w14:textId="77777777" w:rsidTr="00E43C0F">
                            <w:tc>
                              <w:tcPr>
                                <w:tcW w:w="5000" w:type="pct"/>
                                <w:gridSpan w:val="5"/>
                              </w:tcPr>
                              <w:p w14:paraId="22D4EBF0" w14:textId="28882024" w:rsidR="00B42889" w:rsidRPr="00A77D4E" w:rsidRDefault="00B42889" w:rsidP="00D26245">
                                <w:pPr>
                                  <w:pStyle w:val="ContactInfo"/>
                                  <w:rPr>
                                    <w:rFonts w:ascii="Arial" w:hAnsi="Arial" w:cs="Arial"/>
                                    <w:color w:val="FF0000"/>
                                    <w:sz w:val="24"/>
                                    <w:szCs w:val="24"/>
                                    <w:lang w:val="mn-MN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FF0000"/>
                                    <w:sz w:val="24"/>
                                    <w:szCs w:val="24"/>
                                    <w:lang w:val="mn-MN"/>
                                  </w:rPr>
                                  <w:t>Энэхүү төслийн саналыг дараах хүн</w:t>
                                </w:r>
                                <w:r>
                                  <w:rPr>
                                    <w:rFonts w:ascii="Arial" w:hAnsi="Arial" w:cs="Arial"/>
                                    <w:color w:val="FF0000"/>
                                    <w:sz w:val="24"/>
                                    <w:szCs w:val="24"/>
                                  </w:rPr>
                                  <w:t>/</w:t>
                                </w:r>
                                <w:r>
                                  <w:rPr>
                                    <w:rFonts w:ascii="Arial" w:hAnsi="Arial" w:cs="Arial"/>
                                    <w:color w:val="FF0000"/>
                                    <w:sz w:val="24"/>
                                    <w:szCs w:val="24"/>
                                    <w:lang w:val="mn-MN"/>
                                  </w:rPr>
                                  <w:t>компани</w:t>
                                </w:r>
                                <w:r w:rsidRPr="00E43C0F">
                                  <w:rPr>
                                    <w:rFonts w:ascii="Arial" w:hAnsi="Arial" w:cs="Arial"/>
                                    <w:color w:val="FF0000"/>
                                    <w:sz w:val="24"/>
                                    <w:szCs w:val="24"/>
                                  </w:rPr>
                                  <w:t>/</w:t>
                                </w:r>
                                <w:r>
                                  <w:rPr>
                                    <w:rFonts w:ascii="Arial" w:hAnsi="Arial" w:cs="Arial"/>
                                    <w:color w:val="FF0000"/>
                                    <w:sz w:val="24"/>
                                    <w:szCs w:val="24"/>
                                    <w:lang w:val="mn-MN"/>
                                  </w:rPr>
                                  <w:t>байгууллага оруулсан</w:t>
                                </w:r>
                              </w:p>
                            </w:tc>
                          </w:tr>
                          <w:tr w:rsidR="00B42889" w:rsidRPr="00D26245" w14:paraId="243BF91A" w14:textId="77777777" w:rsidTr="00E43C0F">
                            <w:tc>
                              <w:tcPr>
                                <w:tcW w:w="1496" w:type="pct"/>
                              </w:tcPr>
                              <w:p w14:paraId="14B010F3" w14:textId="1BB66444" w:rsidR="00B42889" w:rsidRPr="00D26245" w:rsidRDefault="00B42889" w:rsidP="00D26245">
                                <w:pPr>
                                  <w:pStyle w:val="ContactInfo"/>
                                  <w:rPr>
                                    <w:rFonts w:ascii="Arial" w:hAnsi="Arial" w:cs="Arial"/>
                                    <w:color w:val="auto"/>
                                    <w:sz w:val="24"/>
                                    <w:szCs w:val="24"/>
                                  </w:rPr>
                                </w:pPr>
                                <w:r w:rsidRPr="00D26245">
                                  <w:rPr>
                                    <w:rFonts w:ascii="Arial" w:hAnsi="Arial" w:cs="Arial"/>
                                    <w:color w:val="auto"/>
                                    <w:sz w:val="24"/>
                                    <w:szCs w:val="24"/>
                                  </w:rPr>
                                  <w:t>[</w:t>
                                </w:r>
                                <w:r>
                                  <w:rPr>
                                    <w:rFonts w:ascii="Arial" w:hAnsi="Arial" w:cs="Arial"/>
                                    <w:color w:val="auto"/>
                                    <w:sz w:val="24"/>
                                    <w:szCs w:val="24"/>
                                    <w:lang w:val="mn-MN"/>
                                  </w:rPr>
                                  <w:t>Нэр компани</w:t>
                                </w:r>
                                <w:r w:rsidRPr="00E43C0F">
                                  <w:rPr>
                                    <w:rFonts w:ascii="Arial" w:hAnsi="Arial" w:cs="Arial"/>
                                    <w:color w:val="auto"/>
                                    <w:sz w:val="24"/>
                                    <w:szCs w:val="24"/>
                                  </w:rPr>
                                  <w:t>/</w:t>
                                </w:r>
                                <w:r>
                                  <w:rPr>
                                    <w:rFonts w:ascii="Arial" w:hAnsi="Arial" w:cs="Arial"/>
                                    <w:color w:val="auto"/>
                                    <w:sz w:val="24"/>
                                    <w:szCs w:val="24"/>
                                    <w:lang w:val="mn-MN"/>
                                  </w:rPr>
                                  <w:t>байгууллага</w:t>
                                </w:r>
                                <w:r w:rsidRPr="00D26245">
                                  <w:rPr>
                                    <w:rFonts w:ascii="Arial" w:hAnsi="Arial" w:cs="Arial"/>
                                    <w:color w:val="auto"/>
                                    <w:sz w:val="24"/>
                                    <w:szCs w:val="24"/>
                                  </w:rPr>
                                  <w:t>]</w:t>
                                </w:r>
                              </w:p>
                            </w:tc>
                            <w:tc>
                              <w:tcPr>
                                <w:tcW w:w="252" w:type="pct"/>
                              </w:tcPr>
                              <w:p w14:paraId="4186FDCA" w14:textId="77777777" w:rsidR="00B42889" w:rsidRPr="00D26245" w:rsidRDefault="00B42889" w:rsidP="00D26245">
                                <w:pPr>
                                  <w:pStyle w:val="ContactInfo"/>
                                  <w:rPr>
                                    <w:rFonts w:ascii="Arial" w:hAnsi="Arial" w:cs="Arial"/>
                                    <w:color w:val="auto"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501" w:type="pct"/>
                              </w:tcPr>
                              <w:p w14:paraId="72C2FB1B" w14:textId="0E9F6629" w:rsidR="00B42889" w:rsidRPr="00D26245" w:rsidRDefault="00B42889" w:rsidP="00D26245">
                                <w:pPr>
                                  <w:pStyle w:val="ContactInfo"/>
                                  <w:jc w:val="center"/>
                                  <w:rPr>
                                    <w:rFonts w:ascii="Arial" w:hAnsi="Arial" w:cs="Arial"/>
                                    <w:color w:val="auto"/>
                                    <w:sz w:val="24"/>
                                    <w:szCs w:val="24"/>
                                  </w:rPr>
                                </w:pPr>
                                <w:r w:rsidRPr="00D26245">
                                  <w:rPr>
                                    <w:rFonts w:ascii="Arial" w:hAnsi="Arial" w:cs="Arial"/>
                                    <w:color w:val="auto"/>
                                    <w:sz w:val="24"/>
                                    <w:szCs w:val="24"/>
                                  </w:rPr>
                                  <w:t>[</w:t>
                                </w:r>
                                <w:r>
                                  <w:rPr>
                                    <w:rFonts w:ascii="Arial" w:hAnsi="Arial" w:cs="Arial"/>
                                    <w:color w:val="auto"/>
                                    <w:sz w:val="24"/>
                                    <w:szCs w:val="24"/>
                                    <w:lang w:val="mn-MN"/>
                                  </w:rPr>
                                  <w:t>хаяг</w:t>
                                </w:r>
                                <w:r w:rsidRPr="00D26245">
                                  <w:rPr>
                                    <w:rFonts w:ascii="Arial" w:hAnsi="Arial" w:cs="Arial"/>
                                    <w:color w:val="auto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cs="Arial"/>
                                    <w:color w:val="auto"/>
                                    <w:sz w:val="24"/>
                                    <w:szCs w:val="24"/>
                                    <w:lang w:val="mn-MN"/>
                                  </w:rPr>
                                  <w:t>компани</w:t>
                                </w:r>
                                <w:r w:rsidRPr="00E43C0F">
                                  <w:rPr>
                                    <w:rFonts w:ascii="Arial" w:hAnsi="Arial" w:cs="Arial"/>
                                    <w:color w:val="auto"/>
                                    <w:sz w:val="24"/>
                                    <w:szCs w:val="24"/>
                                  </w:rPr>
                                  <w:t>/</w:t>
                                </w:r>
                                <w:r>
                                  <w:rPr>
                                    <w:rFonts w:ascii="Arial" w:hAnsi="Arial" w:cs="Arial"/>
                                    <w:color w:val="auto"/>
                                    <w:sz w:val="24"/>
                                    <w:szCs w:val="24"/>
                                    <w:lang w:val="mn-MN"/>
                                  </w:rPr>
                                  <w:t>байгууллага</w:t>
                                </w:r>
                                <w:r w:rsidRPr="00D26245">
                                  <w:rPr>
                                    <w:rFonts w:ascii="Arial" w:hAnsi="Arial" w:cs="Arial"/>
                                    <w:color w:val="auto"/>
                                    <w:sz w:val="24"/>
                                    <w:szCs w:val="24"/>
                                  </w:rPr>
                                  <w:t>]</w:t>
                                </w:r>
                              </w:p>
                            </w:tc>
                            <w:tc>
                              <w:tcPr>
                                <w:tcW w:w="252" w:type="pct"/>
                              </w:tcPr>
                              <w:p w14:paraId="3D283B03" w14:textId="77777777" w:rsidR="00B42889" w:rsidRPr="00D26245" w:rsidRDefault="00B42889" w:rsidP="00D26245">
                                <w:pPr>
                                  <w:pStyle w:val="ContactInfo"/>
                                  <w:rPr>
                                    <w:rFonts w:ascii="Arial" w:hAnsi="Arial" w:cs="Arial"/>
                                    <w:color w:val="auto"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99" w:type="pct"/>
                              </w:tcPr>
                              <w:p w14:paraId="4B6CB3D6" w14:textId="717D5629" w:rsidR="00B42889" w:rsidRPr="00D26245" w:rsidRDefault="00B42889" w:rsidP="00D26245">
                                <w:pPr>
                                  <w:pStyle w:val="ContactInfo"/>
                                  <w:rPr>
                                    <w:rFonts w:ascii="Arial" w:hAnsi="Arial" w:cs="Arial"/>
                                    <w:color w:val="auto"/>
                                    <w:sz w:val="24"/>
                                    <w:szCs w:val="24"/>
                                  </w:rPr>
                                </w:pPr>
                                <w:r w:rsidRPr="00D26245">
                                  <w:rPr>
                                    <w:rFonts w:ascii="Arial" w:hAnsi="Arial" w:cs="Arial"/>
                                    <w:color w:val="auto"/>
                                    <w:sz w:val="24"/>
                                    <w:szCs w:val="24"/>
                                  </w:rPr>
                                  <w:t>[</w:t>
                                </w:r>
                                <w:r>
                                  <w:rPr>
                                    <w:rFonts w:ascii="Arial" w:hAnsi="Arial" w:cs="Arial"/>
                                    <w:color w:val="auto"/>
                                    <w:sz w:val="24"/>
                                    <w:szCs w:val="24"/>
                                    <w:lang w:val="mn-MN"/>
                                  </w:rPr>
                                  <w:t>холбоо барих хүний утас</w:t>
                                </w:r>
                                <w:r w:rsidRPr="00D26245">
                                  <w:rPr>
                                    <w:rFonts w:ascii="Arial" w:hAnsi="Arial" w:cs="Arial"/>
                                    <w:color w:val="auto"/>
                                    <w:sz w:val="24"/>
                                    <w:szCs w:val="24"/>
                                  </w:rPr>
                                  <w:t>]</w:t>
                                </w:r>
                              </w:p>
                            </w:tc>
                          </w:tr>
                          <w:tr w:rsidR="00B42889" w:rsidRPr="00D26245" w14:paraId="70865FFE" w14:textId="77777777" w:rsidTr="00E43C0F">
                            <w:tc>
                              <w:tcPr>
                                <w:tcW w:w="1496" w:type="pct"/>
                              </w:tcPr>
                              <w:p w14:paraId="2BD0248D" w14:textId="181E0913" w:rsidR="00B42889" w:rsidRPr="00D26245" w:rsidRDefault="00B42889" w:rsidP="00D26245">
                                <w:pPr>
                                  <w:pStyle w:val="ContactInfo"/>
                                  <w:rPr>
                                    <w:rFonts w:ascii="Arial" w:hAnsi="Arial" w:cs="Arial"/>
                                    <w:color w:val="auto"/>
                                    <w:sz w:val="24"/>
                                    <w:szCs w:val="24"/>
                                  </w:rPr>
                                </w:pPr>
                                <w:r w:rsidRPr="00D26245">
                                  <w:rPr>
                                    <w:rFonts w:ascii="Arial" w:hAnsi="Arial" w:cs="Arial"/>
                                    <w:color w:val="auto"/>
                                    <w:sz w:val="24"/>
                                    <w:szCs w:val="24"/>
                                  </w:rPr>
                                  <w:t>[</w:t>
                                </w:r>
                                <w:r>
                                  <w:rPr>
                                    <w:rFonts w:ascii="Arial" w:hAnsi="Arial" w:cs="Arial"/>
                                    <w:color w:val="auto"/>
                                    <w:sz w:val="24"/>
                                    <w:szCs w:val="24"/>
                                    <w:lang w:val="mn-MN"/>
                                  </w:rPr>
                                  <w:t>Хариуцах хүний нэр</w:t>
                                </w:r>
                                <w:r w:rsidRPr="00D26245">
                                  <w:rPr>
                                    <w:rFonts w:ascii="Arial" w:hAnsi="Arial" w:cs="Arial"/>
                                    <w:color w:val="auto"/>
                                    <w:sz w:val="24"/>
                                    <w:szCs w:val="24"/>
                                  </w:rPr>
                                  <w:t>]</w:t>
                                </w:r>
                              </w:p>
                            </w:tc>
                            <w:tc>
                              <w:tcPr>
                                <w:tcW w:w="252" w:type="pct"/>
                              </w:tcPr>
                              <w:p w14:paraId="6B170159" w14:textId="77777777" w:rsidR="00B42889" w:rsidRPr="00D26245" w:rsidRDefault="00B42889" w:rsidP="00D26245">
                                <w:pPr>
                                  <w:pStyle w:val="ContactInfo"/>
                                  <w:rPr>
                                    <w:rFonts w:ascii="Arial" w:hAnsi="Arial" w:cs="Arial"/>
                                    <w:color w:val="auto"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501" w:type="pct"/>
                              </w:tcPr>
                              <w:p w14:paraId="6C9BA226" w14:textId="77777777" w:rsidR="00B42889" w:rsidRPr="00D26245" w:rsidRDefault="00B42889" w:rsidP="00D26245">
                                <w:pPr>
                                  <w:pStyle w:val="ContactInfo"/>
                                  <w:jc w:val="center"/>
                                  <w:rPr>
                                    <w:rFonts w:ascii="Arial" w:hAnsi="Arial" w:cs="Arial"/>
                                    <w:color w:val="auto"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2" w:type="pct"/>
                              </w:tcPr>
                              <w:p w14:paraId="29A87E86" w14:textId="77777777" w:rsidR="00B42889" w:rsidRPr="00D26245" w:rsidRDefault="00B42889" w:rsidP="00D26245">
                                <w:pPr>
                                  <w:pStyle w:val="ContactInfo"/>
                                  <w:rPr>
                                    <w:rFonts w:ascii="Arial" w:hAnsi="Arial" w:cs="Arial"/>
                                    <w:color w:val="auto"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99" w:type="pct"/>
                              </w:tcPr>
                              <w:p w14:paraId="400A91C1" w14:textId="45586E58" w:rsidR="00B42889" w:rsidRPr="00D26245" w:rsidRDefault="00B42889" w:rsidP="00D26245">
                                <w:pPr>
                                  <w:pStyle w:val="ContactInfo"/>
                                  <w:rPr>
                                    <w:rFonts w:ascii="Arial" w:hAnsi="Arial" w:cs="Arial"/>
                                    <w:color w:val="auto"/>
                                    <w:sz w:val="24"/>
                                    <w:szCs w:val="24"/>
                                  </w:rPr>
                                </w:pPr>
                                <w:r w:rsidRPr="00D26245">
                                  <w:rPr>
                                    <w:rFonts w:ascii="Arial" w:hAnsi="Arial" w:cs="Arial"/>
                                    <w:color w:val="auto"/>
                                    <w:sz w:val="24"/>
                                    <w:szCs w:val="24"/>
                                  </w:rPr>
                                  <w:t>[</w:t>
                                </w:r>
                                <w:r>
                                  <w:rPr>
                                    <w:rFonts w:ascii="Arial" w:hAnsi="Arial" w:cs="Arial"/>
                                    <w:color w:val="auto"/>
                                    <w:sz w:val="24"/>
                                    <w:szCs w:val="24"/>
                                    <w:lang w:val="mn-MN"/>
                                  </w:rPr>
                                  <w:t>холбоо барих хүний и-мэйл хаяг</w:t>
                                </w:r>
                                <w:r w:rsidRPr="00D26245">
                                  <w:rPr>
                                    <w:rFonts w:ascii="Arial" w:hAnsi="Arial" w:cs="Arial"/>
                                    <w:color w:val="auto"/>
                                    <w:sz w:val="24"/>
                                    <w:szCs w:val="24"/>
                                  </w:rPr>
                                  <w:t>]</w:t>
                                </w:r>
                              </w:p>
                            </w:tc>
                          </w:tr>
                        </w:tbl>
                        <w:p w14:paraId="6E1D8D08" w14:textId="77777777" w:rsidR="00B42889" w:rsidRPr="00D26245" w:rsidRDefault="00B42889">
                          <w:pPr>
                            <w:pStyle w:val="TableSpace"/>
                            <w:rPr>
                              <w:rFonts w:ascii="Arial" w:hAnsi="Arial" w:cs="Arial"/>
                              <w:color w:val="auto"/>
                            </w:rPr>
                          </w:pPr>
                        </w:p>
                      </w:txbxContent>
                    </v:textbox>
                    <w10:wrap type="topAndBottom" anchorx="margin" anchory="margin"/>
                  </v:shape>
                </w:pict>
              </mc:Fallback>
            </mc:AlternateContent>
          </w:r>
          <w:r w:rsidR="00AB5D3E" w:rsidRPr="0019165A">
            <w:rPr>
              <w:rFonts w:cs="Arial"/>
              <w:lang w:val="mn-MN"/>
            </w:rPr>
            <w:br w:type="page"/>
          </w:r>
        </w:p>
      </w:sdtContent>
    </w:sdt>
    <w:sdt>
      <w:sdtPr>
        <w:rPr>
          <w:color w:val="FF0000"/>
          <w:sz w:val="36"/>
          <w:szCs w:val="36"/>
          <w:lang w:val="mn-MN"/>
        </w:rPr>
        <w:id w:val="1250242059"/>
        <w:docPartObj>
          <w:docPartGallery w:val="Table of Contents"/>
          <w:docPartUnique/>
        </w:docPartObj>
      </w:sdtPr>
      <w:sdtEndPr>
        <w:rPr>
          <w:rFonts w:cs="Arial"/>
          <w:b/>
          <w:bCs/>
          <w:noProof/>
          <w:color w:val="4C483D" w:themeColor="text2"/>
          <w:sz w:val="20"/>
          <w:szCs w:val="20"/>
        </w:rPr>
      </w:sdtEndPr>
      <w:sdtContent>
        <w:p w14:paraId="1017811A" w14:textId="492238C9" w:rsidR="00264DF3" w:rsidRPr="0019165A" w:rsidRDefault="008649A4" w:rsidP="00E3570D">
          <w:pPr>
            <w:rPr>
              <w:color w:val="FF0000"/>
              <w:sz w:val="36"/>
              <w:szCs w:val="36"/>
              <w:lang w:val="mn-MN"/>
            </w:rPr>
          </w:pPr>
          <w:r w:rsidRPr="0019165A">
            <w:rPr>
              <w:color w:val="FF0000"/>
              <w:sz w:val="36"/>
              <w:szCs w:val="36"/>
              <w:lang w:val="mn-MN"/>
            </w:rPr>
            <w:t>Агуулга</w:t>
          </w:r>
        </w:p>
        <w:p w14:paraId="187135D6" w14:textId="60C2A187" w:rsidR="00F5207F" w:rsidRPr="0019165A" w:rsidRDefault="00AB5D3E">
          <w:pPr>
            <w:pStyle w:val="TOC1"/>
            <w:rPr>
              <w:rFonts w:asciiTheme="minorHAnsi" w:hAnsiTheme="minorHAnsi"/>
              <w:color w:val="auto"/>
              <w:sz w:val="22"/>
              <w:szCs w:val="22"/>
              <w:lang w:val="mn-MN" w:eastAsia="en-US"/>
            </w:rPr>
          </w:pPr>
          <w:r w:rsidRPr="0019165A">
            <w:rPr>
              <w:rFonts w:cs="Arial"/>
              <w:lang w:val="mn-MN"/>
            </w:rPr>
            <w:fldChar w:fldCharType="begin"/>
          </w:r>
          <w:r w:rsidRPr="0019165A">
            <w:rPr>
              <w:rFonts w:cs="Arial"/>
              <w:lang w:val="mn-MN"/>
            </w:rPr>
            <w:instrText xml:space="preserve"> TOC \o "1-2" \n "2-2" \h \z \u </w:instrText>
          </w:r>
          <w:r w:rsidRPr="0019165A">
            <w:rPr>
              <w:rFonts w:cs="Arial"/>
              <w:lang w:val="mn-MN"/>
            </w:rPr>
            <w:fldChar w:fldCharType="separate"/>
          </w:r>
          <w:hyperlink w:anchor="_Toc27382464" w:history="1">
            <w:r w:rsidR="00F5207F" w:rsidRPr="0019165A">
              <w:rPr>
                <w:rStyle w:val="Hyperlink"/>
                <w:lang w:val="mn-MN"/>
              </w:rPr>
              <w:t>1.</w:t>
            </w:r>
            <w:r w:rsidR="00F5207F" w:rsidRPr="0019165A">
              <w:rPr>
                <w:rFonts w:asciiTheme="minorHAnsi" w:hAnsiTheme="minorHAnsi"/>
                <w:color w:val="auto"/>
                <w:sz w:val="22"/>
                <w:szCs w:val="22"/>
                <w:lang w:val="mn-MN" w:eastAsia="en-US"/>
              </w:rPr>
              <w:tab/>
            </w:r>
            <w:bookmarkStart w:id="0" w:name="_Hlk27656524"/>
            <w:r w:rsidR="008649A4" w:rsidRPr="0019165A">
              <w:rPr>
                <w:rStyle w:val="Hyperlink"/>
                <w:lang w:val="mn-MN"/>
              </w:rPr>
              <w:t>Төслийн товч танилцуулга</w:t>
            </w:r>
            <w:bookmarkEnd w:id="0"/>
            <w:r w:rsidR="00F5207F" w:rsidRPr="0019165A">
              <w:rPr>
                <w:rStyle w:val="Hyperlink"/>
                <w:lang w:val="mn-MN"/>
              </w:rPr>
              <w:t xml:space="preserve"> [2</w:t>
            </w:r>
            <w:r w:rsidR="00B23E9A" w:rsidRPr="0019165A">
              <w:rPr>
                <w:rStyle w:val="Hyperlink"/>
                <w:lang w:val="mn-MN"/>
              </w:rPr>
              <w:t xml:space="preserve"> хуудсанд багтаана</w:t>
            </w:r>
            <w:r w:rsidR="00F5207F" w:rsidRPr="0019165A">
              <w:rPr>
                <w:rStyle w:val="Hyperlink"/>
                <w:lang w:val="mn-MN"/>
              </w:rPr>
              <w:t>]</w:t>
            </w:r>
            <w:r w:rsidR="00F5207F" w:rsidRPr="0019165A">
              <w:rPr>
                <w:webHidden/>
                <w:lang w:val="mn-MN"/>
              </w:rPr>
              <w:tab/>
            </w:r>
            <w:r w:rsidR="00F5207F" w:rsidRPr="0019165A">
              <w:rPr>
                <w:webHidden/>
                <w:lang w:val="mn-MN"/>
              </w:rPr>
              <w:fldChar w:fldCharType="begin"/>
            </w:r>
            <w:r w:rsidR="00F5207F" w:rsidRPr="0019165A">
              <w:rPr>
                <w:webHidden/>
                <w:lang w:val="mn-MN"/>
              </w:rPr>
              <w:instrText xml:space="preserve"> PAGEREF _Toc27382464 \h </w:instrText>
            </w:r>
            <w:r w:rsidR="00F5207F" w:rsidRPr="0019165A">
              <w:rPr>
                <w:webHidden/>
                <w:lang w:val="mn-MN"/>
              </w:rPr>
            </w:r>
            <w:r w:rsidR="00F5207F" w:rsidRPr="0019165A">
              <w:rPr>
                <w:webHidden/>
                <w:lang w:val="mn-MN"/>
              </w:rPr>
              <w:fldChar w:fldCharType="separate"/>
            </w:r>
            <w:r w:rsidR="00F5207F" w:rsidRPr="0019165A">
              <w:rPr>
                <w:webHidden/>
                <w:lang w:val="mn-MN"/>
              </w:rPr>
              <w:t>1</w:t>
            </w:r>
            <w:r w:rsidR="00F5207F" w:rsidRPr="0019165A">
              <w:rPr>
                <w:webHidden/>
                <w:lang w:val="mn-MN"/>
              </w:rPr>
              <w:fldChar w:fldCharType="end"/>
            </w:r>
          </w:hyperlink>
        </w:p>
        <w:p w14:paraId="4A2B1820" w14:textId="4EA07372" w:rsidR="00F5207F" w:rsidRPr="0019165A" w:rsidRDefault="000B025A">
          <w:pPr>
            <w:pStyle w:val="TOC1"/>
            <w:rPr>
              <w:rFonts w:asciiTheme="minorHAnsi" w:hAnsiTheme="minorHAnsi"/>
              <w:color w:val="auto"/>
              <w:sz w:val="22"/>
              <w:szCs w:val="22"/>
              <w:lang w:val="mn-MN" w:eastAsia="en-US"/>
            </w:rPr>
          </w:pPr>
          <w:hyperlink w:anchor="_Toc27382465" w:history="1">
            <w:r w:rsidR="00F5207F" w:rsidRPr="0019165A">
              <w:rPr>
                <w:rStyle w:val="Hyperlink"/>
                <w:lang w:val="mn-MN"/>
              </w:rPr>
              <w:t>2.</w:t>
            </w:r>
            <w:r w:rsidR="00F5207F" w:rsidRPr="0019165A">
              <w:rPr>
                <w:rFonts w:asciiTheme="minorHAnsi" w:hAnsiTheme="minorHAnsi"/>
                <w:color w:val="auto"/>
                <w:sz w:val="22"/>
                <w:szCs w:val="22"/>
                <w:lang w:val="mn-MN" w:eastAsia="en-US"/>
              </w:rPr>
              <w:tab/>
            </w:r>
            <w:r w:rsidR="008649A4" w:rsidRPr="0019165A">
              <w:rPr>
                <w:rStyle w:val="Hyperlink"/>
                <w:lang w:val="mn-MN"/>
              </w:rPr>
              <w:t>ЮУ</w:t>
            </w:r>
            <w:r w:rsidR="00F5207F" w:rsidRPr="0019165A">
              <w:rPr>
                <w:rStyle w:val="Hyperlink"/>
                <w:lang w:val="mn-MN"/>
              </w:rPr>
              <w:t xml:space="preserve"> – </w:t>
            </w:r>
            <w:r w:rsidR="008649A4" w:rsidRPr="0019165A">
              <w:rPr>
                <w:rStyle w:val="Hyperlink"/>
                <w:lang w:val="mn-MN"/>
              </w:rPr>
              <w:t>Юу хийхийг хүсч байгаа</w:t>
            </w:r>
            <w:r w:rsidR="00DD310C" w:rsidRPr="0019165A">
              <w:rPr>
                <w:rStyle w:val="Hyperlink"/>
                <w:lang w:val="mn-MN"/>
              </w:rPr>
              <w:t xml:space="preserve"> тухай</w:t>
            </w:r>
            <w:r w:rsidR="008649A4" w:rsidRPr="0019165A">
              <w:rPr>
                <w:rStyle w:val="Hyperlink"/>
                <w:lang w:val="mn-MN"/>
              </w:rPr>
              <w:t xml:space="preserve"> тайлбарлана уу мөн яагаад үүнийг амьжиргааны өөр </w:t>
            </w:r>
            <w:r w:rsidR="00B23E9A" w:rsidRPr="0019165A">
              <w:rPr>
                <w:rStyle w:val="Hyperlink"/>
                <w:lang w:val="mn-MN"/>
              </w:rPr>
              <w:t>эх үүсвэр</w:t>
            </w:r>
            <w:r w:rsidR="008649A4" w:rsidRPr="0019165A">
              <w:rPr>
                <w:rStyle w:val="Hyperlink"/>
                <w:lang w:val="mn-MN"/>
              </w:rPr>
              <w:t xml:space="preserve"> гэж </w:t>
            </w:r>
            <w:r w:rsidR="00B23E9A" w:rsidRPr="0019165A">
              <w:rPr>
                <w:rStyle w:val="Hyperlink"/>
                <w:lang w:val="mn-MN"/>
              </w:rPr>
              <w:t>тооцон үзэх вэ?</w:t>
            </w:r>
            <w:r w:rsidR="00F5207F" w:rsidRPr="0019165A">
              <w:rPr>
                <w:rStyle w:val="Hyperlink"/>
                <w:lang w:val="mn-MN"/>
              </w:rPr>
              <w:t xml:space="preserve"> [2</w:t>
            </w:r>
            <w:r w:rsidR="00B23E9A" w:rsidRPr="0019165A">
              <w:rPr>
                <w:rStyle w:val="Hyperlink"/>
                <w:lang w:val="mn-MN"/>
              </w:rPr>
              <w:t xml:space="preserve"> хуудсанд багтаана</w:t>
            </w:r>
            <w:r w:rsidR="00F5207F" w:rsidRPr="0019165A">
              <w:rPr>
                <w:rStyle w:val="Hyperlink"/>
                <w:lang w:val="mn-MN"/>
              </w:rPr>
              <w:t>]</w:t>
            </w:r>
            <w:r w:rsidR="00F5207F" w:rsidRPr="0019165A">
              <w:rPr>
                <w:webHidden/>
                <w:lang w:val="mn-MN"/>
              </w:rPr>
              <w:tab/>
            </w:r>
            <w:r w:rsidR="00F5207F" w:rsidRPr="0019165A">
              <w:rPr>
                <w:webHidden/>
                <w:lang w:val="mn-MN"/>
              </w:rPr>
              <w:fldChar w:fldCharType="begin"/>
            </w:r>
            <w:r w:rsidR="00F5207F" w:rsidRPr="0019165A">
              <w:rPr>
                <w:webHidden/>
                <w:lang w:val="mn-MN"/>
              </w:rPr>
              <w:instrText xml:space="preserve"> PAGEREF _Toc27382465 \h </w:instrText>
            </w:r>
            <w:r w:rsidR="00F5207F" w:rsidRPr="0019165A">
              <w:rPr>
                <w:webHidden/>
                <w:lang w:val="mn-MN"/>
              </w:rPr>
            </w:r>
            <w:r w:rsidR="00F5207F" w:rsidRPr="0019165A">
              <w:rPr>
                <w:webHidden/>
                <w:lang w:val="mn-MN"/>
              </w:rPr>
              <w:fldChar w:fldCharType="separate"/>
            </w:r>
            <w:r w:rsidR="00F5207F" w:rsidRPr="0019165A">
              <w:rPr>
                <w:webHidden/>
                <w:lang w:val="mn-MN"/>
              </w:rPr>
              <w:t>2</w:t>
            </w:r>
            <w:r w:rsidR="00F5207F" w:rsidRPr="0019165A">
              <w:rPr>
                <w:webHidden/>
                <w:lang w:val="mn-MN"/>
              </w:rPr>
              <w:fldChar w:fldCharType="end"/>
            </w:r>
          </w:hyperlink>
        </w:p>
        <w:p w14:paraId="7249651B" w14:textId="23978D0A" w:rsidR="00F5207F" w:rsidRPr="0019165A" w:rsidRDefault="000B025A">
          <w:pPr>
            <w:pStyle w:val="TOC1"/>
            <w:rPr>
              <w:rFonts w:asciiTheme="minorHAnsi" w:hAnsiTheme="minorHAnsi"/>
              <w:color w:val="auto"/>
              <w:sz w:val="22"/>
              <w:szCs w:val="22"/>
              <w:lang w:val="mn-MN" w:eastAsia="en-US"/>
            </w:rPr>
          </w:pPr>
          <w:hyperlink w:anchor="_Toc27382466" w:history="1">
            <w:r w:rsidR="00F5207F" w:rsidRPr="0019165A">
              <w:rPr>
                <w:rStyle w:val="Hyperlink"/>
                <w:lang w:val="mn-MN"/>
              </w:rPr>
              <w:t>3.</w:t>
            </w:r>
            <w:r w:rsidR="00F5207F" w:rsidRPr="0019165A">
              <w:rPr>
                <w:rFonts w:asciiTheme="minorHAnsi" w:hAnsiTheme="minorHAnsi"/>
                <w:color w:val="auto"/>
                <w:sz w:val="22"/>
                <w:szCs w:val="22"/>
                <w:lang w:val="mn-MN" w:eastAsia="en-US"/>
              </w:rPr>
              <w:tab/>
            </w:r>
            <w:bookmarkStart w:id="1" w:name="_Hlk27662197"/>
            <w:r w:rsidR="00B23E9A" w:rsidRPr="0019165A">
              <w:rPr>
                <w:rFonts w:asciiTheme="minorHAnsi" w:hAnsiTheme="minorHAnsi"/>
                <w:color w:val="auto"/>
                <w:sz w:val="22"/>
                <w:szCs w:val="22"/>
                <w:lang w:val="mn-MN" w:eastAsia="en-US"/>
              </w:rPr>
              <w:t>ХЭРХЭН ЯАЖ</w:t>
            </w:r>
            <w:r w:rsidR="00F5207F" w:rsidRPr="0019165A">
              <w:rPr>
                <w:rStyle w:val="Hyperlink"/>
                <w:lang w:val="mn-MN"/>
              </w:rPr>
              <w:t xml:space="preserve"> </w:t>
            </w:r>
            <w:r w:rsidR="00B23E9A" w:rsidRPr="0019165A">
              <w:rPr>
                <w:rStyle w:val="Hyperlink"/>
                <w:lang w:val="mn-MN"/>
              </w:rPr>
              <w:t>– Төслөө хэрхэн хэрэгжүүлэх тухай түүнчлэн яагаад үүнийг хэрэгжүүлэх боломжтой гэж бодож байна вэ?</w:t>
            </w:r>
            <w:r w:rsidR="00F5207F" w:rsidRPr="0019165A">
              <w:rPr>
                <w:rStyle w:val="Hyperlink"/>
                <w:lang w:val="mn-MN"/>
              </w:rPr>
              <w:t xml:space="preserve"> [</w:t>
            </w:r>
            <w:r w:rsidR="00B23E9A" w:rsidRPr="0019165A">
              <w:rPr>
                <w:rStyle w:val="Hyperlink"/>
                <w:lang w:val="mn-MN"/>
              </w:rPr>
              <w:t>1 хуудсанд багтаана</w:t>
            </w:r>
            <w:r w:rsidR="00F5207F" w:rsidRPr="0019165A">
              <w:rPr>
                <w:rStyle w:val="Hyperlink"/>
                <w:lang w:val="mn-MN"/>
              </w:rPr>
              <w:t>]</w:t>
            </w:r>
            <w:bookmarkEnd w:id="1"/>
            <w:r w:rsidR="00F5207F" w:rsidRPr="0019165A">
              <w:rPr>
                <w:webHidden/>
                <w:lang w:val="mn-MN"/>
              </w:rPr>
              <w:tab/>
            </w:r>
            <w:r w:rsidR="00F5207F" w:rsidRPr="0019165A">
              <w:rPr>
                <w:webHidden/>
                <w:lang w:val="mn-MN"/>
              </w:rPr>
              <w:fldChar w:fldCharType="begin"/>
            </w:r>
            <w:r w:rsidR="00F5207F" w:rsidRPr="0019165A">
              <w:rPr>
                <w:webHidden/>
                <w:lang w:val="mn-MN"/>
              </w:rPr>
              <w:instrText xml:space="preserve"> PAGEREF _Toc27382466 \h </w:instrText>
            </w:r>
            <w:r w:rsidR="00F5207F" w:rsidRPr="0019165A">
              <w:rPr>
                <w:webHidden/>
                <w:lang w:val="mn-MN"/>
              </w:rPr>
            </w:r>
            <w:r w:rsidR="00F5207F" w:rsidRPr="0019165A">
              <w:rPr>
                <w:webHidden/>
                <w:lang w:val="mn-MN"/>
              </w:rPr>
              <w:fldChar w:fldCharType="separate"/>
            </w:r>
            <w:r w:rsidR="00F5207F" w:rsidRPr="0019165A">
              <w:rPr>
                <w:webHidden/>
                <w:lang w:val="mn-MN"/>
              </w:rPr>
              <w:t>3</w:t>
            </w:r>
            <w:r w:rsidR="00F5207F" w:rsidRPr="0019165A">
              <w:rPr>
                <w:webHidden/>
                <w:lang w:val="mn-MN"/>
              </w:rPr>
              <w:fldChar w:fldCharType="end"/>
            </w:r>
          </w:hyperlink>
        </w:p>
        <w:p w14:paraId="04B8A2B7" w14:textId="3A666B7B" w:rsidR="00F5207F" w:rsidRPr="0019165A" w:rsidRDefault="000B025A">
          <w:pPr>
            <w:pStyle w:val="TOC1"/>
            <w:rPr>
              <w:rFonts w:asciiTheme="minorHAnsi" w:hAnsiTheme="minorHAnsi"/>
              <w:color w:val="auto"/>
              <w:sz w:val="22"/>
              <w:szCs w:val="22"/>
              <w:lang w:val="mn-MN" w:eastAsia="en-US"/>
            </w:rPr>
          </w:pPr>
          <w:hyperlink w:anchor="_Toc27382467" w:history="1">
            <w:r w:rsidR="00F5207F" w:rsidRPr="0019165A">
              <w:rPr>
                <w:rStyle w:val="Hyperlink"/>
                <w:lang w:val="mn-MN"/>
              </w:rPr>
              <w:t>4.</w:t>
            </w:r>
            <w:r w:rsidR="00F5207F" w:rsidRPr="0019165A">
              <w:rPr>
                <w:rFonts w:asciiTheme="minorHAnsi" w:hAnsiTheme="minorHAnsi"/>
                <w:color w:val="auto"/>
                <w:sz w:val="22"/>
                <w:szCs w:val="22"/>
                <w:lang w:val="mn-MN" w:eastAsia="en-US"/>
              </w:rPr>
              <w:tab/>
            </w:r>
            <w:bookmarkStart w:id="2" w:name="_Hlk27663454"/>
            <w:r w:rsidR="00B23E9A" w:rsidRPr="0019165A">
              <w:rPr>
                <w:rStyle w:val="Hyperlink"/>
                <w:lang w:val="mn-MN"/>
              </w:rPr>
              <w:t xml:space="preserve">ХЭН - Төслийн хэрэглэгчид / ашиг </w:t>
            </w:r>
            <w:bookmarkStart w:id="3" w:name="_Hlk27650833"/>
            <w:r w:rsidR="00B23E9A" w:rsidRPr="0019165A">
              <w:rPr>
                <w:rStyle w:val="Hyperlink"/>
                <w:lang w:val="mn-MN"/>
              </w:rPr>
              <w:t>хүртэгчид</w:t>
            </w:r>
            <w:r w:rsidR="007F5461" w:rsidRPr="0019165A">
              <w:rPr>
                <w:rStyle w:val="Hyperlink"/>
                <w:lang w:val="mn-MN"/>
              </w:rPr>
              <w:t>ийн</w:t>
            </w:r>
            <w:bookmarkEnd w:id="3"/>
            <w:r w:rsidR="007F5461" w:rsidRPr="0019165A">
              <w:rPr>
                <w:rStyle w:val="Hyperlink"/>
                <w:lang w:val="mn-MN"/>
              </w:rPr>
              <w:t xml:space="preserve"> талаар бичнэ үү</w:t>
            </w:r>
            <w:r w:rsidR="00B23E9A" w:rsidRPr="0019165A">
              <w:rPr>
                <w:rStyle w:val="Hyperlink"/>
                <w:lang w:val="mn-MN"/>
              </w:rPr>
              <w:t xml:space="preserve">, яагаад </w:t>
            </w:r>
            <w:r w:rsidR="007F5461" w:rsidRPr="0019165A">
              <w:rPr>
                <w:rStyle w:val="Hyperlink"/>
                <w:lang w:val="mn-MN"/>
              </w:rPr>
              <w:t xml:space="preserve">тэд </w:t>
            </w:r>
            <w:r w:rsidR="00B23E9A" w:rsidRPr="0019165A">
              <w:rPr>
                <w:rStyle w:val="Hyperlink"/>
                <w:lang w:val="mn-MN"/>
              </w:rPr>
              <w:t>таны</w:t>
            </w:r>
            <w:r w:rsidR="007F5461" w:rsidRPr="0019165A">
              <w:rPr>
                <w:rStyle w:val="Hyperlink"/>
                <w:lang w:val="mn-MN"/>
              </w:rPr>
              <w:t xml:space="preserve"> төслийн</w:t>
            </w:r>
            <w:r w:rsidR="00B23E9A" w:rsidRPr="0019165A">
              <w:rPr>
                <w:rStyle w:val="Hyperlink"/>
                <w:lang w:val="mn-MN"/>
              </w:rPr>
              <w:t xml:space="preserve"> үйл</w:t>
            </w:r>
            <w:r w:rsidR="007F5461" w:rsidRPr="0019165A">
              <w:rPr>
                <w:rStyle w:val="Hyperlink"/>
                <w:lang w:val="mn-MN"/>
              </w:rPr>
              <w:t>ч</w:t>
            </w:r>
            <w:r w:rsidR="001E50F8" w:rsidRPr="0019165A">
              <w:rPr>
                <w:rStyle w:val="Hyperlink"/>
                <w:lang w:val="mn-MN"/>
              </w:rPr>
              <w:t>илгээг</w:t>
            </w:r>
            <w:r w:rsidR="007F5461" w:rsidRPr="0019165A">
              <w:rPr>
                <w:rStyle w:val="Hyperlink"/>
                <w:lang w:val="mn-MN"/>
              </w:rPr>
              <w:t xml:space="preserve"> авах </w:t>
            </w:r>
            <w:r w:rsidR="00B23E9A" w:rsidRPr="0019165A">
              <w:rPr>
                <w:rStyle w:val="Hyperlink"/>
                <w:lang w:val="mn-MN"/>
              </w:rPr>
              <w:t>талаар тайлбарлана уу.</w:t>
            </w:r>
            <w:r w:rsidR="00F5207F" w:rsidRPr="0019165A">
              <w:rPr>
                <w:rStyle w:val="Hyperlink"/>
                <w:lang w:val="mn-MN"/>
              </w:rPr>
              <w:t xml:space="preserve"> [1 </w:t>
            </w:r>
            <w:r w:rsidR="007F5461" w:rsidRPr="0019165A">
              <w:rPr>
                <w:rStyle w:val="Hyperlink"/>
                <w:lang w:val="mn-MN"/>
              </w:rPr>
              <w:t>хуудсанд багтаана</w:t>
            </w:r>
            <w:r w:rsidR="00F5207F" w:rsidRPr="0019165A">
              <w:rPr>
                <w:rStyle w:val="Hyperlink"/>
                <w:lang w:val="mn-MN"/>
              </w:rPr>
              <w:t>]</w:t>
            </w:r>
            <w:bookmarkEnd w:id="2"/>
            <w:r w:rsidR="00F5207F" w:rsidRPr="0019165A">
              <w:rPr>
                <w:webHidden/>
                <w:lang w:val="mn-MN"/>
              </w:rPr>
              <w:tab/>
            </w:r>
            <w:r w:rsidR="00F5207F" w:rsidRPr="0019165A">
              <w:rPr>
                <w:webHidden/>
                <w:lang w:val="mn-MN"/>
              </w:rPr>
              <w:fldChar w:fldCharType="begin"/>
            </w:r>
            <w:r w:rsidR="00F5207F" w:rsidRPr="0019165A">
              <w:rPr>
                <w:webHidden/>
                <w:lang w:val="mn-MN"/>
              </w:rPr>
              <w:instrText xml:space="preserve"> PAGEREF _Toc27382467 \h </w:instrText>
            </w:r>
            <w:r w:rsidR="00F5207F" w:rsidRPr="0019165A">
              <w:rPr>
                <w:webHidden/>
                <w:lang w:val="mn-MN"/>
              </w:rPr>
            </w:r>
            <w:r w:rsidR="00F5207F" w:rsidRPr="0019165A">
              <w:rPr>
                <w:webHidden/>
                <w:lang w:val="mn-MN"/>
              </w:rPr>
              <w:fldChar w:fldCharType="separate"/>
            </w:r>
            <w:r w:rsidR="00F5207F" w:rsidRPr="0019165A">
              <w:rPr>
                <w:webHidden/>
                <w:lang w:val="mn-MN"/>
              </w:rPr>
              <w:t>4</w:t>
            </w:r>
            <w:r w:rsidR="00F5207F" w:rsidRPr="0019165A">
              <w:rPr>
                <w:webHidden/>
                <w:lang w:val="mn-MN"/>
              </w:rPr>
              <w:fldChar w:fldCharType="end"/>
            </w:r>
          </w:hyperlink>
        </w:p>
        <w:p w14:paraId="3A46FB28" w14:textId="2CA2B728" w:rsidR="00F5207F" w:rsidRPr="0019165A" w:rsidRDefault="000B025A">
          <w:pPr>
            <w:pStyle w:val="TOC1"/>
            <w:rPr>
              <w:rFonts w:asciiTheme="minorHAnsi" w:hAnsiTheme="minorHAnsi"/>
              <w:color w:val="auto"/>
              <w:sz w:val="22"/>
              <w:szCs w:val="22"/>
              <w:lang w:val="mn-MN" w:eastAsia="en-US"/>
            </w:rPr>
          </w:pPr>
          <w:hyperlink w:anchor="_Toc27382468" w:history="1">
            <w:r w:rsidR="00F5207F" w:rsidRPr="0019165A">
              <w:rPr>
                <w:rStyle w:val="Hyperlink"/>
                <w:lang w:val="mn-MN"/>
              </w:rPr>
              <w:t>5.</w:t>
            </w:r>
            <w:r w:rsidR="00F5207F" w:rsidRPr="0019165A">
              <w:rPr>
                <w:rFonts w:asciiTheme="minorHAnsi" w:hAnsiTheme="minorHAnsi"/>
                <w:color w:val="auto"/>
                <w:sz w:val="22"/>
                <w:szCs w:val="22"/>
                <w:lang w:val="mn-MN" w:eastAsia="en-US"/>
              </w:rPr>
              <w:tab/>
            </w:r>
            <w:r w:rsidR="007F5461" w:rsidRPr="0019165A">
              <w:rPr>
                <w:rStyle w:val="Hyperlink"/>
                <w:lang w:val="mn-MN"/>
              </w:rPr>
              <w:t>Өрсөлдөөн</w:t>
            </w:r>
            <w:r w:rsidR="00F5207F" w:rsidRPr="0019165A">
              <w:rPr>
                <w:rStyle w:val="Hyperlink"/>
                <w:lang w:val="mn-MN"/>
              </w:rPr>
              <w:t xml:space="preserve"> – </w:t>
            </w:r>
            <w:r w:rsidR="007F5461" w:rsidRPr="0019165A">
              <w:rPr>
                <w:rStyle w:val="Hyperlink"/>
                <w:lang w:val="mn-MN"/>
              </w:rPr>
              <w:t>Өөр ямар хүмүүс/ бүлэг/ байгууллага адил төстэй үйл ажиллагаа эрхлэ</w:t>
            </w:r>
            <w:r w:rsidR="001D0DF9" w:rsidRPr="0019165A">
              <w:rPr>
                <w:rStyle w:val="Hyperlink"/>
                <w:lang w:val="mn-MN"/>
              </w:rPr>
              <w:t xml:space="preserve">н явуулж </w:t>
            </w:r>
            <w:r w:rsidR="007F5461" w:rsidRPr="0019165A">
              <w:rPr>
                <w:rStyle w:val="Hyperlink"/>
                <w:lang w:val="mn-MN"/>
              </w:rPr>
              <w:t>байгаа талаар тайлбарлана уу.</w:t>
            </w:r>
            <w:r w:rsidR="00F5207F" w:rsidRPr="0019165A">
              <w:rPr>
                <w:rStyle w:val="Hyperlink"/>
                <w:lang w:val="mn-MN"/>
              </w:rPr>
              <w:t xml:space="preserve"> [1</w:t>
            </w:r>
            <w:r w:rsidR="007F5461" w:rsidRPr="0019165A">
              <w:rPr>
                <w:rStyle w:val="Hyperlink"/>
                <w:lang w:val="mn-MN"/>
              </w:rPr>
              <w:t>хуудсанд багтаана</w:t>
            </w:r>
            <w:r w:rsidR="00F5207F" w:rsidRPr="0019165A">
              <w:rPr>
                <w:rStyle w:val="Hyperlink"/>
                <w:lang w:val="mn-MN"/>
              </w:rPr>
              <w:t>]</w:t>
            </w:r>
            <w:r w:rsidR="00F5207F" w:rsidRPr="0019165A">
              <w:rPr>
                <w:webHidden/>
                <w:lang w:val="mn-MN"/>
              </w:rPr>
              <w:tab/>
            </w:r>
            <w:r w:rsidR="00F5207F" w:rsidRPr="0019165A">
              <w:rPr>
                <w:webHidden/>
                <w:lang w:val="mn-MN"/>
              </w:rPr>
              <w:fldChar w:fldCharType="begin"/>
            </w:r>
            <w:r w:rsidR="00F5207F" w:rsidRPr="0019165A">
              <w:rPr>
                <w:webHidden/>
                <w:lang w:val="mn-MN"/>
              </w:rPr>
              <w:instrText xml:space="preserve"> PAGEREF _Toc27382468 \h </w:instrText>
            </w:r>
            <w:r w:rsidR="00F5207F" w:rsidRPr="0019165A">
              <w:rPr>
                <w:webHidden/>
                <w:lang w:val="mn-MN"/>
              </w:rPr>
            </w:r>
            <w:r w:rsidR="00F5207F" w:rsidRPr="0019165A">
              <w:rPr>
                <w:webHidden/>
                <w:lang w:val="mn-MN"/>
              </w:rPr>
              <w:fldChar w:fldCharType="separate"/>
            </w:r>
            <w:r w:rsidR="00F5207F" w:rsidRPr="0019165A">
              <w:rPr>
                <w:webHidden/>
                <w:lang w:val="mn-MN"/>
              </w:rPr>
              <w:t>5</w:t>
            </w:r>
            <w:r w:rsidR="00F5207F" w:rsidRPr="0019165A">
              <w:rPr>
                <w:webHidden/>
                <w:lang w:val="mn-MN"/>
              </w:rPr>
              <w:fldChar w:fldCharType="end"/>
            </w:r>
          </w:hyperlink>
        </w:p>
        <w:p w14:paraId="501DFB9B" w14:textId="2915B903" w:rsidR="00F5207F" w:rsidRPr="0019165A" w:rsidRDefault="000B025A">
          <w:pPr>
            <w:pStyle w:val="TOC1"/>
            <w:rPr>
              <w:rFonts w:asciiTheme="minorHAnsi" w:hAnsiTheme="minorHAnsi"/>
              <w:color w:val="auto"/>
              <w:sz w:val="22"/>
              <w:szCs w:val="22"/>
              <w:lang w:val="mn-MN" w:eastAsia="en-US"/>
            </w:rPr>
          </w:pPr>
          <w:hyperlink w:anchor="_Toc27382469" w:history="1">
            <w:r w:rsidR="00F5207F" w:rsidRPr="0019165A">
              <w:rPr>
                <w:rStyle w:val="Hyperlink"/>
                <w:lang w:val="mn-MN"/>
              </w:rPr>
              <w:t>6.</w:t>
            </w:r>
            <w:r w:rsidR="00F5207F" w:rsidRPr="0019165A">
              <w:rPr>
                <w:rFonts w:asciiTheme="minorHAnsi" w:hAnsiTheme="minorHAnsi"/>
                <w:color w:val="auto"/>
                <w:sz w:val="22"/>
                <w:szCs w:val="22"/>
                <w:lang w:val="mn-MN" w:eastAsia="en-US"/>
              </w:rPr>
              <w:tab/>
            </w:r>
            <w:bookmarkStart w:id="4" w:name="_Hlk27728963"/>
            <w:r w:rsidR="001D0DF9" w:rsidRPr="0019165A">
              <w:rPr>
                <w:rFonts w:cs="Arial"/>
                <w:color w:val="auto"/>
                <w:lang w:val="mn-MN" w:eastAsia="en-US"/>
              </w:rPr>
              <w:t>Б</w:t>
            </w:r>
            <w:r w:rsidR="007F5461" w:rsidRPr="0019165A">
              <w:rPr>
                <w:rFonts w:cs="Arial"/>
                <w:color w:val="auto"/>
                <w:lang w:val="mn-MN" w:eastAsia="en-US"/>
              </w:rPr>
              <w:t>оломжтой бол</w:t>
            </w:r>
            <w:r w:rsidR="00F5207F" w:rsidRPr="0019165A">
              <w:rPr>
                <w:rStyle w:val="Hyperlink"/>
                <w:lang w:val="mn-MN"/>
              </w:rPr>
              <w:t xml:space="preserve"> </w:t>
            </w:r>
            <w:r w:rsidR="007F5461" w:rsidRPr="0019165A">
              <w:rPr>
                <w:rStyle w:val="Hyperlink"/>
                <w:lang w:val="mn-MN"/>
              </w:rPr>
              <w:t>- Маркетинг ба борлуулалт</w:t>
            </w:r>
            <w:r w:rsidR="00F5207F" w:rsidRPr="0019165A">
              <w:rPr>
                <w:rStyle w:val="Hyperlink"/>
                <w:lang w:val="mn-MN"/>
              </w:rPr>
              <w:t xml:space="preserve"> – </w:t>
            </w:r>
            <w:r w:rsidR="007F5461" w:rsidRPr="0019165A">
              <w:rPr>
                <w:rStyle w:val="Hyperlink"/>
                <w:lang w:val="mn-MN"/>
              </w:rPr>
              <w:t xml:space="preserve">бүтээгдэхүүн/үйлчилгээг хэрхэн </w:t>
            </w:r>
            <w:r w:rsidR="00B46317" w:rsidRPr="0019165A">
              <w:rPr>
                <w:rStyle w:val="Hyperlink"/>
                <w:lang w:val="mn-MN"/>
              </w:rPr>
              <w:t>сурталч</w:t>
            </w:r>
            <w:r w:rsidR="001D0DF9" w:rsidRPr="0019165A">
              <w:rPr>
                <w:rStyle w:val="Hyperlink"/>
                <w:lang w:val="mn-MN"/>
              </w:rPr>
              <w:t>лан</w:t>
            </w:r>
            <w:r w:rsidR="00B46317" w:rsidRPr="0019165A">
              <w:rPr>
                <w:rStyle w:val="Hyperlink"/>
                <w:lang w:val="mn-MN"/>
              </w:rPr>
              <w:t>/борлуул</w:t>
            </w:r>
            <w:r w:rsidR="001D0DF9" w:rsidRPr="0019165A">
              <w:rPr>
                <w:rStyle w:val="Hyperlink"/>
                <w:lang w:val="mn-MN"/>
              </w:rPr>
              <w:t>на</w:t>
            </w:r>
            <w:r w:rsidR="00B46317" w:rsidRPr="0019165A">
              <w:rPr>
                <w:rStyle w:val="Hyperlink"/>
                <w:lang w:val="mn-MN"/>
              </w:rPr>
              <w:t xml:space="preserve"> гэж төлөвлөж байна вэ?</w:t>
            </w:r>
            <w:r w:rsidR="00F5207F" w:rsidRPr="0019165A">
              <w:rPr>
                <w:rStyle w:val="Hyperlink"/>
                <w:lang w:val="mn-MN"/>
              </w:rPr>
              <w:t xml:space="preserve"> [</w:t>
            </w:r>
            <w:r w:rsidR="00B46317" w:rsidRPr="0019165A">
              <w:rPr>
                <w:rStyle w:val="Hyperlink"/>
                <w:lang w:val="mn-MN"/>
              </w:rPr>
              <w:t>1 хуудсанд багтаана</w:t>
            </w:r>
            <w:r w:rsidR="00F5207F" w:rsidRPr="0019165A">
              <w:rPr>
                <w:rStyle w:val="Hyperlink"/>
                <w:lang w:val="mn-MN"/>
              </w:rPr>
              <w:t>]</w:t>
            </w:r>
            <w:bookmarkEnd w:id="4"/>
            <w:r w:rsidR="00F5207F" w:rsidRPr="0019165A">
              <w:rPr>
                <w:webHidden/>
                <w:lang w:val="mn-MN"/>
              </w:rPr>
              <w:tab/>
            </w:r>
            <w:r w:rsidR="00F5207F" w:rsidRPr="0019165A">
              <w:rPr>
                <w:webHidden/>
                <w:lang w:val="mn-MN"/>
              </w:rPr>
              <w:fldChar w:fldCharType="begin"/>
            </w:r>
            <w:r w:rsidR="00F5207F" w:rsidRPr="0019165A">
              <w:rPr>
                <w:webHidden/>
                <w:lang w:val="mn-MN"/>
              </w:rPr>
              <w:instrText xml:space="preserve"> PAGEREF _Toc27382469 \h </w:instrText>
            </w:r>
            <w:r w:rsidR="00F5207F" w:rsidRPr="0019165A">
              <w:rPr>
                <w:webHidden/>
                <w:lang w:val="mn-MN"/>
              </w:rPr>
            </w:r>
            <w:r w:rsidR="00F5207F" w:rsidRPr="0019165A">
              <w:rPr>
                <w:webHidden/>
                <w:lang w:val="mn-MN"/>
              </w:rPr>
              <w:fldChar w:fldCharType="separate"/>
            </w:r>
            <w:r w:rsidR="00F5207F" w:rsidRPr="0019165A">
              <w:rPr>
                <w:webHidden/>
                <w:lang w:val="mn-MN"/>
              </w:rPr>
              <w:t>6</w:t>
            </w:r>
            <w:r w:rsidR="00F5207F" w:rsidRPr="0019165A">
              <w:rPr>
                <w:webHidden/>
                <w:lang w:val="mn-MN"/>
              </w:rPr>
              <w:fldChar w:fldCharType="end"/>
            </w:r>
          </w:hyperlink>
        </w:p>
        <w:p w14:paraId="294A4D7D" w14:textId="0B5DCAEC" w:rsidR="00F5207F" w:rsidRPr="0019165A" w:rsidRDefault="000B025A">
          <w:pPr>
            <w:pStyle w:val="TOC1"/>
            <w:rPr>
              <w:rFonts w:asciiTheme="minorHAnsi" w:hAnsiTheme="minorHAnsi"/>
              <w:color w:val="auto"/>
              <w:sz w:val="22"/>
              <w:szCs w:val="22"/>
              <w:lang w:val="mn-MN" w:eastAsia="en-US"/>
            </w:rPr>
          </w:pPr>
          <w:hyperlink w:anchor="_Toc27382470" w:history="1">
            <w:r w:rsidR="00F5207F" w:rsidRPr="0019165A">
              <w:rPr>
                <w:rStyle w:val="Hyperlink"/>
                <w:lang w:val="mn-MN"/>
              </w:rPr>
              <w:t>7.</w:t>
            </w:r>
            <w:r w:rsidR="00F5207F" w:rsidRPr="0019165A">
              <w:rPr>
                <w:rFonts w:asciiTheme="minorHAnsi" w:hAnsiTheme="minorHAnsi"/>
                <w:color w:val="auto"/>
                <w:sz w:val="22"/>
                <w:szCs w:val="22"/>
                <w:lang w:val="mn-MN" w:eastAsia="en-US"/>
              </w:rPr>
              <w:tab/>
            </w:r>
            <w:bookmarkStart w:id="5" w:name="_Hlk27730740"/>
            <w:r w:rsidR="00B46317" w:rsidRPr="0019165A">
              <w:rPr>
                <w:rFonts w:cs="Arial"/>
                <w:color w:val="auto"/>
                <w:lang w:val="mn-MN" w:eastAsia="en-US"/>
              </w:rPr>
              <w:t>Дадлага туршлага</w:t>
            </w:r>
            <w:r w:rsidR="00F5207F" w:rsidRPr="0019165A">
              <w:rPr>
                <w:rStyle w:val="Hyperlink"/>
                <w:rFonts w:cs="Arial"/>
                <w:lang w:val="mn-MN"/>
              </w:rPr>
              <w:t xml:space="preserve"> </w:t>
            </w:r>
            <w:r w:rsidR="00F5207F" w:rsidRPr="0019165A">
              <w:rPr>
                <w:rStyle w:val="Hyperlink"/>
                <w:lang w:val="mn-MN"/>
              </w:rPr>
              <w:t xml:space="preserve">– </w:t>
            </w:r>
            <w:r w:rsidR="00B46317" w:rsidRPr="0019165A">
              <w:rPr>
                <w:rStyle w:val="Hyperlink"/>
                <w:lang w:val="mn-MN"/>
              </w:rPr>
              <w:t>төлөвлөсөн ажлын талбар</w:t>
            </w:r>
            <w:r w:rsidR="005B5660" w:rsidRPr="0019165A">
              <w:rPr>
                <w:rStyle w:val="Hyperlink"/>
                <w:lang w:val="mn-MN"/>
              </w:rPr>
              <w:t>т хуримтлуулсан</w:t>
            </w:r>
            <w:r w:rsidR="00B46317" w:rsidRPr="0019165A">
              <w:rPr>
                <w:rStyle w:val="Hyperlink"/>
                <w:lang w:val="mn-MN"/>
              </w:rPr>
              <w:t xml:space="preserve"> өөрийн туршлага</w:t>
            </w:r>
            <w:r w:rsidR="003B6BFD" w:rsidRPr="0019165A">
              <w:rPr>
                <w:rStyle w:val="Hyperlink"/>
                <w:lang w:val="mn-MN"/>
              </w:rPr>
              <w:t xml:space="preserve">ас </w:t>
            </w:r>
            <w:r w:rsidR="00B46317" w:rsidRPr="0019165A">
              <w:rPr>
                <w:rStyle w:val="Hyperlink"/>
                <w:lang w:val="mn-MN"/>
              </w:rPr>
              <w:t>тайлбарлана уу.</w:t>
            </w:r>
            <w:r w:rsidR="00F5207F" w:rsidRPr="0019165A">
              <w:rPr>
                <w:rStyle w:val="Hyperlink"/>
                <w:lang w:val="mn-MN"/>
              </w:rPr>
              <w:t xml:space="preserve"> [1</w:t>
            </w:r>
            <w:r w:rsidR="003B6BFD" w:rsidRPr="0019165A">
              <w:rPr>
                <w:rStyle w:val="Hyperlink"/>
                <w:lang w:val="mn-MN"/>
              </w:rPr>
              <w:t xml:space="preserve"> хуудсанд багтаана</w:t>
            </w:r>
            <w:r w:rsidR="00F5207F" w:rsidRPr="0019165A">
              <w:rPr>
                <w:rStyle w:val="Hyperlink"/>
                <w:lang w:val="mn-MN"/>
              </w:rPr>
              <w:t>]</w:t>
            </w:r>
            <w:bookmarkEnd w:id="5"/>
            <w:r w:rsidR="00F5207F" w:rsidRPr="0019165A">
              <w:rPr>
                <w:webHidden/>
                <w:lang w:val="mn-MN"/>
              </w:rPr>
              <w:tab/>
            </w:r>
            <w:r w:rsidR="00F5207F" w:rsidRPr="0019165A">
              <w:rPr>
                <w:webHidden/>
                <w:lang w:val="mn-MN"/>
              </w:rPr>
              <w:fldChar w:fldCharType="begin"/>
            </w:r>
            <w:r w:rsidR="00F5207F" w:rsidRPr="0019165A">
              <w:rPr>
                <w:webHidden/>
                <w:lang w:val="mn-MN"/>
              </w:rPr>
              <w:instrText xml:space="preserve"> PAGEREF _Toc27382470 \h </w:instrText>
            </w:r>
            <w:r w:rsidR="00F5207F" w:rsidRPr="0019165A">
              <w:rPr>
                <w:webHidden/>
                <w:lang w:val="mn-MN"/>
              </w:rPr>
            </w:r>
            <w:r w:rsidR="00F5207F" w:rsidRPr="0019165A">
              <w:rPr>
                <w:webHidden/>
                <w:lang w:val="mn-MN"/>
              </w:rPr>
              <w:fldChar w:fldCharType="separate"/>
            </w:r>
            <w:r w:rsidR="00F5207F" w:rsidRPr="0019165A">
              <w:rPr>
                <w:webHidden/>
                <w:lang w:val="mn-MN"/>
              </w:rPr>
              <w:t>7</w:t>
            </w:r>
            <w:r w:rsidR="00F5207F" w:rsidRPr="0019165A">
              <w:rPr>
                <w:webHidden/>
                <w:lang w:val="mn-MN"/>
              </w:rPr>
              <w:fldChar w:fldCharType="end"/>
            </w:r>
          </w:hyperlink>
        </w:p>
        <w:p w14:paraId="228B88A2" w14:textId="6585EC3E" w:rsidR="00F5207F" w:rsidRPr="0019165A" w:rsidRDefault="000B025A">
          <w:pPr>
            <w:pStyle w:val="TOC1"/>
            <w:rPr>
              <w:rFonts w:asciiTheme="minorHAnsi" w:hAnsiTheme="minorHAnsi"/>
              <w:color w:val="auto"/>
              <w:sz w:val="22"/>
              <w:szCs w:val="22"/>
              <w:lang w:val="mn-MN" w:eastAsia="en-US"/>
            </w:rPr>
          </w:pPr>
          <w:hyperlink w:anchor="_Toc27382471" w:history="1">
            <w:r w:rsidR="00F5207F" w:rsidRPr="0019165A">
              <w:rPr>
                <w:rStyle w:val="Hyperlink"/>
                <w:lang w:val="mn-MN"/>
              </w:rPr>
              <w:t>8.</w:t>
            </w:r>
            <w:r w:rsidR="00F5207F" w:rsidRPr="0019165A">
              <w:rPr>
                <w:rFonts w:asciiTheme="minorHAnsi" w:hAnsiTheme="minorHAnsi"/>
                <w:color w:val="auto"/>
                <w:sz w:val="22"/>
                <w:szCs w:val="22"/>
                <w:lang w:val="mn-MN" w:eastAsia="en-US"/>
              </w:rPr>
              <w:tab/>
            </w:r>
            <w:r w:rsidR="00B23E9A" w:rsidRPr="0019165A">
              <w:rPr>
                <w:rFonts w:asciiTheme="minorHAnsi" w:hAnsiTheme="minorHAnsi"/>
                <w:color w:val="auto"/>
                <w:sz w:val="22"/>
                <w:szCs w:val="22"/>
                <w:lang w:val="mn-MN" w:eastAsia="en-US"/>
              </w:rPr>
              <w:t>Т</w:t>
            </w:r>
            <w:r w:rsidR="00B23E9A" w:rsidRPr="0019165A">
              <w:rPr>
                <w:rFonts w:ascii="Cambria" w:hAnsi="Cambria"/>
                <w:color w:val="auto"/>
                <w:sz w:val="22"/>
                <w:szCs w:val="22"/>
                <w:lang w:val="mn-MN" w:eastAsia="en-US"/>
              </w:rPr>
              <w:t>өсөл хэрэгжүүлэх зардал</w:t>
            </w:r>
            <w:r w:rsidR="00F5207F" w:rsidRPr="0019165A">
              <w:rPr>
                <w:rStyle w:val="Hyperlink"/>
                <w:lang w:val="mn-MN"/>
              </w:rPr>
              <w:t xml:space="preserve"> [</w:t>
            </w:r>
            <w:r w:rsidR="00B23E9A" w:rsidRPr="0019165A">
              <w:rPr>
                <w:rStyle w:val="Hyperlink"/>
                <w:lang w:val="mn-MN"/>
              </w:rPr>
              <w:t>2 хуудсанд багтаана</w:t>
            </w:r>
            <w:r w:rsidR="00F5207F" w:rsidRPr="0019165A">
              <w:rPr>
                <w:rStyle w:val="Hyperlink"/>
                <w:lang w:val="mn-MN"/>
              </w:rPr>
              <w:t>]</w:t>
            </w:r>
            <w:r w:rsidR="00F5207F" w:rsidRPr="0019165A">
              <w:rPr>
                <w:webHidden/>
                <w:lang w:val="mn-MN"/>
              </w:rPr>
              <w:tab/>
            </w:r>
            <w:r w:rsidR="00F5207F" w:rsidRPr="0019165A">
              <w:rPr>
                <w:webHidden/>
                <w:lang w:val="mn-MN"/>
              </w:rPr>
              <w:fldChar w:fldCharType="begin"/>
            </w:r>
            <w:r w:rsidR="00F5207F" w:rsidRPr="0019165A">
              <w:rPr>
                <w:webHidden/>
                <w:lang w:val="mn-MN"/>
              </w:rPr>
              <w:instrText xml:space="preserve"> PAGEREF _Toc27382471 \h </w:instrText>
            </w:r>
            <w:r w:rsidR="00F5207F" w:rsidRPr="0019165A">
              <w:rPr>
                <w:webHidden/>
                <w:lang w:val="mn-MN"/>
              </w:rPr>
            </w:r>
            <w:r w:rsidR="00F5207F" w:rsidRPr="0019165A">
              <w:rPr>
                <w:webHidden/>
                <w:lang w:val="mn-MN"/>
              </w:rPr>
              <w:fldChar w:fldCharType="separate"/>
            </w:r>
            <w:r w:rsidR="00F5207F" w:rsidRPr="0019165A">
              <w:rPr>
                <w:webHidden/>
                <w:lang w:val="mn-MN"/>
              </w:rPr>
              <w:t>8</w:t>
            </w:r>
            <w:r w:rsidR="00F5207F" w:rsidRPr="0019165A">
              <w:rPr>
                <w:webHidden/>
                <w:lang w:val="mn-MN"/>
              </w:rPr>
              <w:fldChar w:fldCharType="end"/>
            </w:r>
          </w:hyperlink>
        </w:p>
        <w:p w14:paraId="103BDB7E" w14:textId="25B7D4F3" w:rsidR="00264DF3" w:rsidRPr="0019165A" w:rsidRDefault="00AB5D3E">
          <w:pPr>
            <w:rPr>
              <w:rFonts w:cs="Arial"/>
              <w:sz w:val="24"/>
              <w:szCs w:val="24"/>
              <w:lang w:val="mn-MN"/>
            </w:rPr>
          </w:pPr>
          <w:r w:rsidRPr="0019165A">
            <w:rPr>
              <w:rFonts w:cs="Arial"/>
              <w:b/>
              <w:bCs/>
              <w:sz w:val="26"/>
              <w:szCs w:val="26"/>
              <w:lang w:val="mn-MN"/>
            </w:rPr>
            <w:fldChar w:fldCharType="end"/>
          </w:r>
        </w:p>
      </w:sdtContent>
    </w:sdt>
    <w:p w14:paraId="1E99C0AC" w14:textId="0F75C20B" w:rsidR="007D602D" w:rsidRPr="0019165A" w:rsidRDefault="007D602D">
      <w:pPr>
        <w:rPr>
          <w:rFonts w:cs="Arial"/>
          <w:sz w:val="24"/>
          <w:szCs w:val="24"/>
          <w:lang w:val="mn-MN"/>
        </w:rPr>
      </w:pPr>
    </w:p>
    <w:p w14:paraId="2B5327B4" w14:textId="1148E6D4" w:rsidR="0098142B" w:rsidRPr="0019165A" w:rsidRDefault="002F0608" w:rsidP="0098142B">
      <w:pPr>
        <w:rPr>
          <w:rFonts w:cs="Arial"/>
          <w:i/>
          <w:sz w:val="30"/>
          <w:szCs w:val="30"/>
          <w:lang w:val="mn-MN"/>
        </w:rPr>
      </w:pPr>
      <w:r w:rsidRPr="0019165A">
        <w:rPr>
          <w:rFonts w:cs="Arial"/>
          <w:i/>
          <w:sz w:val="30"/>
          <w:szCs w:val="30"/>
          <w:lang w:val="mn-MN"/>
        </w:rPr>
        <w:t xml:space="preserve">Энэ загварыг хэрхэн ашиглах вэ </w:t>
      </w:r>
    </w:p>
    <w:p w14:paraId="3026E4FB" w14:textId="13259802" w:rsidR="0098142B" w:rsidRPr="0019165A" w:rsidRDefault="002F0608" w:rsidP="0098142B">
      <w:pPr>
        <w:spacing w:before="60" w:after="60"/>
        <w:rPr>
          <w:rFonts w:cs="Arial"/>
          <w:i/>
          <w:lang w:val="mn-MN"/>
        </w:rPr>
      </w:pPr>
      <w:r w:rsidRPr="0019165A">
        <w:rPr>
          <w:rFonts w:cs="Arial"/>
          <w:i/>
          <w:lang w:val="mn-MN"/>
        </w:rPr>
        <w:t xml:space="preserve"> Ийм хайрцгууд</w:t>
      </w:r>
      <w:r w:rsidR="0098142B" w:rsidRPr="0019165A">
        <w:rPr>
          <w:rFonts w:cs="Arial"/>
          <w:i/>
          <w:lang w:val="mn-MN"/>
        </w:rPr>
        <w:t>:</w:t>
      </w:r>
    </w:p>
    <w:tbl>
      <w:tblPr>
        <w:tblStyle w:val="TableGrid"/>
        <w:tblW w:w="4925" w:type="pct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762"/>
        <w:gridCol w:w="8119"/>
      </w:tblGrid>
      <w:tr w:rsidR="0098142B" w:rsidRPr="0019165A" w14:paraId="0CA49229" w14:textId="77777777" w:rsidTr="00AB5A64">
        <w:trPr>
          <w:trHeight w:val="170"/>
        </w:trPr>
        <w:tc>
          <w:tcPr>
            <w:tcW w:w="414" w:type="pct"/>
            <w:shd w:val="clear" w:color="auto" w:fill="F2F2F2" w:themeFill="background1" w:themeFillShade="F2"/>
            <w:vAlign w:val="center"/>
          </w:tcPr>
          <w:p w14:paraId="5F2B3AB0" w14:textId="77777777" w:rsidR="0098142B" w:rsidRPr="0019165A" w:rsidRDefault="0098142B" w:rsidP="00AB5A64">
            <w:pPr>
              <w:pStyle w:val="Icon"/>
              <w:spacing w:before="0" w:after="0"/>
              <w:rPr>
                <w:rFonts w:cs="Arial"/>
                <w:sz w:val="60"/>
                <w:szCs w:val="60"/>
                <w:lang w:val="mn-MN"/>
              </w:rPr>
            </w:pPr>
            <w:r w:rsidRPr="0019165A">
              <w:rPr>
                <w:rFonts w:cs="Arial"/>
                <w:color w:val="FF0000"/>
                <w:sz w:val="60"/>
                <w:szCs w:val="60"/>
                <w:lang w:val="mn-MN"/>
              </w:rPr>
              <w:sym w:font="Wingdings" w:char="F040"/>
            </w:r>
          </w:p>
        </w:tc>
        <w:tc>
          <w:tcPr>
            <w:tcW w:w="4586" w:type="pct"/>
            <w:shd w:val="clear" w:color="auto" w:fill="F2F2F2" w:themeFill="background1" w:themeFillShade="F2"/>
          </w:tcPr>
          <w:p w14:paraId="1877530C" w14:textId="0F41A7F9" w:rsidR="0098142B" w:rsidRPr="0019165A" w:rsidRDefault="002F0608" w:rsidP="00AB5A64">
            <w:pPr>
              <w:spacing w:before="60" w:after="60"/>
              <w:rPr>
                <w:rFonts w:cs="Arial"/>
                <w:i/>
                <w:lang w:val="mn-MN"/>
              </w:rPr>
            </w:pPr>
            <w:r w:rsidRPr="0019165A">
              <w:rPr>
                <w:rFonts w:cs="Arial"/>
                <w:i/>
                <w:lang w:val="mn-MN"/>
              </w:rPr>
              <w:t xml:space="preserve">бүлэг бүрийн агуулгын талаар заавар өгнө үү </w:t>
            </w:r>
          </w:p>
          <w:p w14:paraId="12CBF027" w14:textId="77777777" w:rsidR="002F0608" w:rsidRPr="0019165A" w:rsidRDefault="002F0608" w:rsidP="002F0608">
            <w:pPr>
              <w:spacing w:before="60" w:after="60"/>
              <w:rPr>
                <w:rFonts w:cs="Arial"/>
                <w:i/>
                <w:lang w:val="mn-MN"/>
              </w:rPr>
            </w:pPr>
            <w:r w:rsidRPr="0019165A">
              <w:rPr>
                <w:rFonts w:cs="Arial"/>
                <w:i/>
                <w:lang w:val="mn-MN"/>
              </w:rPr>
              <w:t xml:space="preserve">Бүлэг бүрийн агуулгыг бичиж эхлэхээсээ </w:t>
            </w:r>
            <w:r w:rsidRPr="0019165A">
              <w:rPr>
                <w:rFonts w:cs="Arial"/>
                <w:b/>
                <w:i/>
                <w:lang w:val="mn-MN"/>
              </w:rPr>
              <w:t>өмнө</w:t>
            </w:r>
            <w:r w:rsidRPr="0019165A">
              <w:rPr>
                <w:rFonts w:cs="Arial"/>
                <w:i/>
                <w:lang w:val="mn-MN"/>
              </w:rPr>
              <w:t xml:space="preserve"> бүх зааврыг уншина уу</w:t>
            </w:r>
          </w:p>
          <w:p w14:paraId="53981683" w14:textId="69357823" w:rsidR="0098142B" w:rsidRPr="0019165A" w:rsidRDefault="002F0608" w:rsidP="002F0608">
            <w:pPr>
              <w:spacing w:before="60" w:after="60"/>
              <w:rPr>
                <w:rFonts w:cs="Arial"/>
                <w:i/>
                <w:lang w:val="mn-MN"/>
              </w:rPr>
            </w:pPr>
            <w:r w:rsidRPr="0019165A">
              <w:rPr>
                <w:rFonts w:cs="Arial"/>
                <w:i/>
                <w:lang w:val="mn-MN"/>
              </w:rPr>
              <w:t xml:space="preserve">Бүлгийн агуулгыг бичсэний дараа хайрцгийг устгана уу </w:t>
            </w:r>
          </w:p>
        </w:tc>
      </w:tr>
    </w:tbl>
    <w:p w14:paraId="124AEDAA" w14:textId="77777777" w:rsidR="0098142B" w:rsidRPr="0019165A" w:rsidRDefault="0098142B">
      <w:pPr>
        <w:rPr>
          <w:rFonts w:cs="Arial"/>
          <w:i/>
          <w:lang w:val="mn-MN"/>
        </w:rPr>
      </w:pPr>
    </w:p>
    <w:p w14:paraId="2BC76FB8" w14:textId="4DA3F15F" w:rsidR="0098142B" w:rsidRPr="0019165A" w:rsidRDefault="007B6928">
      <w:pPr>
        <w:rPr>
          <w:rFonts w:cs="Arial"/>
          <w:i/>
          <w:lang w:val="mn-MN"/>
        </w:rPr>
      </w:pPr>
      <w:r w:rsidRPr="0019165A">
        <w:rPr>
          <w:rFonts w:cs="Arial"/>
          <w:i/>
          <w:lang w:val="mn-MN"/>
        </w:rPr>
        <w:t xml:space="preserve">Төслийг </w:t>
      </w:r>
      <w:r w:rsidR="002F0608" w:rsidRPr="0019165A">
        <w:rPr>
          <w:rFonts w:cs="Arial"/>
          <w:i/>
          <w:lang w:val="mn-MN"/>
        </w:rPr>
        <w:t>15</w:t>
      </w:r>
      <w:r w:rsidRPr="0019165A">
        <w:rPr>
          <w:rFonts w:cs="Arial"/>
          <w:i/>
          <w:lang w:val="mn-MN"/>
        </w:rPr>
        <w:t>-ан хуудсанд заавал багтаасан байна.</w:t>
      </w:r>
      <w:r w:rsidR="0098142B" w:rsidRPr="0019165A">
        <w:rPr>
          <w:rFonts w:cs="Arial"/>
          <w:i/>
          <w:lang w:val="mn-MN"/>
        </w:rPr>
        <w:t xml:space="preserve"> </w:t>
      </w:r>
    </w:p>
    <w:p w14:paraId="33A1CEAD" w14:textId="29F7EFBA" w:rsidR="0098142B" w:rsidRPr="0019165A" w:rsidRDefault="007B6928">
      <w:pPr>
        <w:rPr>
          <w:rFonts w:cs="Arial"/>
          <w:sz w:val="24"/>
          <w:szCs w:val="24"/>
          <w:lang w:val="mn-MN"/>
        </w:rPr>
      </w:pPr>
      <w:r w:rsidRPr="0019165A">
        <w:rPr>
          <w:rFonts w:cs="Arial"/>
          <w:i/>
          <w:lang w:val="mn-MN"/>
        </w:rPr>
        <w:t xml:space="preserve">Та манай загварыг ашиглах ёстой бөгөөд үсгийн хэмжээ 10 </w:t>
      </w:r>
      <w:proofErr w:type="spellStart"/>
      <w:r w:rsidRPr="0019165A">
        <w:rPr>
          <w:rFonts w:cs="Arial"/>
          <w:i/>
          <w:lang w:val="mn-MN"/>
        </w:rPr>
        <w:t>фт</w:t>
      </w:r>
      <w:proofErr w:type="spellEnd"/>
      <w:r w:rsidRPr="0019165A">
        <w:rPr>
          <w:rFonts w:cs="Arial"/>
          <w:i/>
          <w:lang w:val="mn-MN"/>
        </w:rPr>
        <w:t xml:space="preserve"> байх ёстойг анхаарна уу.</w:t>
      </w:r>
    </w:p>
    <w:p w14:paraId="6BB072DF" w14:textId="6B33D7FC" w:rsidR="0098142B" w:rsidRPr="0019165A" w:rsidRDefault="0098142B">
      <w:pPr>
        <w:rPr>
          <w:rFonts w:cs="Arial"/>
          <w:sz w:val="24"/>
          <w:szCs w:val="24"/>
          <w:lang w:val="mn-MN"/>
        </w:rPr>
      </w:pPr>
    </w:p>
    <w:p w14:paraId="3EF1CBDE" w14:textId="5D26DE16" w:rsidR="0098142B" w:rsidRPr="0019165A" w:rsidRDefault="0098142B">
      <w:pPr>
        <w:rPr>
          <w:rFonts w:cs="Arial"/>
          <w:sz w:val="24"/>
          <w:szCs w:val="24"/>
          <w:lang w:val="mn-MN"/>
        </w:rPr>
      </w:pPr>
    </w:p>
    <w:p w14:paraId="3722D50C" w14:textId="4E540C25" w:rsidR="0098142B" w:rsidRPr="0019165A" w:rsidRDefault="0098142B">
      <w:pPr>
        <w:rPr>
          <w:rFonts w:cs="Arial"/>
          <w:sz w:val="24"/>
          <w:szCs w:val="24"/>
          <w:lang w:val="mn-MN"/>
        </w:rPr>
      </w:pPr>
    </w:p>
    <w:p w14:paraId="0962B8AB" w14:textId="77777777" w:rsidR="0098142B" w:rsidRPr="0019165A" w:rsidRDefault="0098142B">
      <w:pPr>
        <w:rPr>
          <w:rFonts w:cs="Arial"/>
          <w:sz w:val="24"/>
          <w:szCs w:val="24"/>
          <w:lang w:val="mn-MN"/>
        </w:rPr>
      </w:pPr>
    </w:p>
    <w:p w14:paraId="636018DC" w14:textId="7AC62581" w:rsidR="00970D7E" w:rsidRPr="0019165A" w:rsidRDefault="00970D7E">
      <w:pPr>
        <w:rPr>
          <w:rFonts w:cs="Arial"/>
          <w:sz w:val="24"/>
          <w:szCs w:val="24"/>
          <w:lang w:val="mn-MN"/>
        </w:rPr>
        <w:sectPr w:rsidR="00970D7E" w:rsidRPr="0019165A" w:rsidSect="00690F83">
          <w:pgSz w:w="11906" w:h="16838" w:code="9"/>
          <w:pgMar w:top="1080" w:right="1440" w:bottom="1080" w:left="1440" w:header="720" w:footer="576" w:gutter="0"/>
          <w:pgNumType w:start="0"/>
          <w:cols w:space="720"/>
          <w:titlePg/>
          <w:docGrid w:linePitch="360"/>
        </w:sectPr>
      </w:pPr>
    </w:p>
    <w:p w14:paraId="4DD50E9A" w14:textId="11EE196B" w:rsidR="00A77D4E" w:rsidRPr="0019165A" w:rsidRDefault="007B6928" w:rsidP="00294F6C">
      <w:pPr>
        <w:pStyle w:val="Heading1"/>
      </w:pPr>
      <w:bookmarkStart w:id="6" w:name="_Toc27382464"/>
      <w:r w:rsidRPr="0019165A">
        <w:lastRenderedPageBreak/>
        <w:t>Төслийн товч танилцуулга</w:t>
      </w:r>
      <w:r w:rsidR="004F0F2D" w:rsidRPr="0019165A">
        <w:t xml:space="preserve"> [</w:t>
      </w:r>
      <w:r w:rsidRPr="0019165A">
        <w:t>2 хуудсанд багт</w:t>
      </w:r>
      <w:r w:rsidR="00936B05" w:rsidRPr="0019165A">
        <w:t>аа</w:t>
      </w:r>
      <w:r w:rsidRPr="0019165A">
        <w:t>сан байна</w:t>
      </w:r>
      <w:r w:rsidR="004F0F2D" w:rsidRPr="0019165A">
        <w:t>]</w:t>
      </w:r>
      <w:bookmarkEnd w:id="6"/>
    </w:p>
    <w:tbl>
      <w:tblPr>
        <w:tblStyle w:val="TableGrid"/>
        <w:tblW w:w="4925" w:type="pct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36"/>
        <w:gridCol w:w="9255"/>
      </w:tblGrid>
      <w:tr w:rsidR="00263149" w:rsidRPr="0019165A" w14:paraId="78E95FD1" w14:textId="77777777" w:rsidTr="005F18A7">
        <w:trPr>
          <w:trHeight w:val="170"/>
        </w:trPr>
        <w:tc>
          <w:tcPr>
            <w:tcW w:w="414" w:type="pct"/>
            <w:shd w:val="clear" w:color="auto" w:fill="F2F2F2" w:themeFill="background1" w:themeFillShade="F2"/>
            <w:vAlign w:val="center"/>
          </w:tcPr>
          <w:p w14:paraId="015511B8" w14:textId="77777777" w:rsidR="00263149" w:rsidRPr="0019165A" w:rsidRDefault="00263149" w:rsidP="004F0F2D">
            <w:pPr>
              <w:pStyle w:val="Icon"/>
              <w:spacing w:before="0" w:after="0"/>
              <w:rPr>
                <w:rFonts w:cs="Arial"/>
                <w:sz w:val="60"/>
                <w:szCs w:val="60"/>
                <w:lang w:val="mn-MN"/>
              </w:rPr>
            </w:pPr>
            <w:r w:rsidRPr="0019165A">
              <w:rPr>
                <w:rFonts w:cs="Arial"/>
                <w:color w:val="FF0000"/>
                <w:sz w:val="60"/>
                <w:szCs w:val="60"/>
                <w:lang w:val="mn-MN"/>
              </w:rPr>
              <w:sym w:font="Wingdings" w:char="F040"/>
            </w:r>
          </w:p>
        </w:tc>
        <w:tc>
          <w:tcPr>
            <w:tcW w:w="4586" w:type="pct"/>
            <w:shd w:val="clear" w:color="auto" w:fill="F2F2F2" w:themeFill="background1" w:themeFillShade="F2"/>
          </w:tcPr>
          <w:p w14:paraId="37956250" w14:textId="26B8A54C" w:rsidR="00D027E9" w:rsidRPr="0019165A" w:rsidRDefault="00263149" w:rsidP="006A34BD">
            <w:pPr>
              <w:spacing w:before="60" w:after="60"/>
              <w:rPr>
                <w:rFonts w:cs="Arial"/>
                <w:i/>
                <w:lang w:val="mn-MN"/>
              </w:rPr>
            </w:pPr>
            <w:r w:rsidRPr="0019165A">
              <w:rPr>
                <w:rFonts w:cs="Arial"/>
                <w:i/>
                <w:lang w:val="mn-MN"/>
              </w:rPr>
              <w:br/>
            </w:r>
            <w:r w:rsidR="007B6928" w:rsidRPr="0019165A">
              <w:rPr>
                <w:rFonts w:cs="Arial"/>
                <w:i/>
                <w:lang w:val="mn-MN"/>
              </w:rPr>
              <w:t xml:space="preserve">Дараах хүснэгтийг бөглөнө үү. </w:t>
            </w:r>
            <w:r w:rsidR="00D027E9" w:rsidRPr="0019165A">
              <w:rPr>
                <w:rFonts w:cs="Arial"/>
                <w:i/>
                <w:lang w:val="mn-MN"/>
              </w:rPr>
              <w:t>.</w:t>
            </w:r>
          </w:p>
        </w:tc>
      </w:tr>
    </w:tbl>
    <w:p w14:paraId="2C0DC88B" w14:textId="77777777" w:rsidR="00263149" w:rsidRPr="0019165A" w:rsidRDefault="00263149" w:rsidP="00263149">
      <w:pPr>
        <w:rPr>
          <w:rFonts w:cs="Arial"/>
          <w:lang w:val="mn-M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245"/>
      </w:tblGrid>
      <w:tr w:rsidR="00263149" w:rsidRPr="0019165A" w14:paraId="1EBE8FEE" w14:textId="77777777" w:rsidTr="004F0F2D">
        <w:tc>
          <w:tcPr>
            <w:tcW w:w="3964" w:type="dxa"/>
          </w:tcPr>
          <w:p w14:paraId="6D76A305" w14:textId="1D4BC2E1" w:rsidR="00D027E9" w:rsidRPr="0019165A" w:rsidRDefault="0031745C" w:rsidP="003B2D19">
            <w:pPr>
              <w:rPr>
                <w:rFonts w:cs="Arial"/>
                <w:lang w:val="mn-MN"/>
              </w:rPr>
            </w:pPr>
            <w:r w:rsidRPr="0019165A">
              <w:rPr>
                <w:rFonts w:cs="Arial"/>
                <w:lang w:val="mn-MN"/>
              </w:rPr>
              <w:t>Та/танай гэр бүл /бизнес</w:t>
            </w:r>
            <w:r w:rsidR="00936B05" w:rsidRPr="0019165A">
              <w:rPr>
                <w:rFonts w:cs="Arial"/>
                <w:lang w:val="mn-MN"/>
              </w:rPr>
              <w:t xml:space="preserve"> одоо хэрхэн орлого олдог тухай </w:t>
            </w:r>
            <w:r w:rsidR="00936B05" w:rsidRPr="0019165A">
              <w:rPr>
                <w:rFonts w:cs="Arial"/>
                <w:b/>
                <w:lang w:val="mn-MN"/>
              </w:rPr>
              <w:t>1 өгүүлбэрээр</w:t>
            </w:r>
            <w:r w:rsidR="00936B05" w:rsidRPr="0019165A">
              <w:rPr>
                <w:rFonts w:cs="Arial"/>
                <w:lang w:val="mn-MN"/>
              </w:rPr>
              <w:t xml:space="preserve"> тайлбарлана уу.  </w:t>
            </w:r>
          </w:p>
        </w:tc>
        <w:tc>
          <w:tcPr>
            <w:tcW w:w="5245" w:type="dxa"/>
          </w:tcPr>
          <w:p w14:paraId="7B58F511" w14:textId="404013CE" w:rsidR="00263149" w:rsidRPr="0019165A" w:rsidRDefault="00263149" w:rsidP="003B2D19">
            <w:pPr>
              <w:rPr>
                <w:rFonts w:cs="Arial"/>
                <w:lang w:val="mn-MN"/>
              </w:rPr>
            </w:pPr>
          </w:p>
        </w:tc>
      </w:tr>
      <w:tr w:rsidR="00C56580" w:rsidRPr="0019165A" w14:paraId="094857FB" w14:textId="77777777" w:rsidTr="004F0F2D">
        <w:tc>
          <w:tcPr>
            <w:tcW w:w="3964" w:type="dxa"/>
          </w:tcPr>
          <w:p w14:paraId="564546B6" w14:textId="0D641658" w:rsidR="00C56580" w:rsidRPr="0019165A" w:rsidRDefault="00936B05" w:rsidP="00C56580">
            <w:pPr>
              <w:rPr>
                <w:rFonts w:cs="Arial"/>
                <w:lang w:val="mn-MN"/>
              </w:rPr>
            </w:pPr>
            <w:r w:rsidRPr="0019165A">
              <w:rPr>
                <w:rFonts w:cs="Arial"/>
                <w:b/>
                <w:lang w:val="mn-MN"/>
              </w:rPr>
              <w:t>Зөвхөн 2 өгүүлбэрт багтаан</w:t>
            </w:r>
            <w:r w:rsidRPr="0019165A">
              <w:rPr>
                <w:rFonts w:cs="Arial"/>
                <w:lang w:val="mn-MN"/>
              </w:rPr>
              <w:t xml:space="preserve"> </w:t>
            </w:r>
            <w:r w:rsidR="00347995" w:rsidRPr="0019165A">
              <w:rPr>
                <w:rFonts w:cs="Arial"/>
                <w:lang w:val="mn-MN"/>
              </w:rPr>
              <w:t xml:space="preserve">шинэ төслийнхөө санааг тайлбарлана уу. </w:t>
            </w:r>
          </w:p>
        </w:tc>
        <w:tc>
          <w:tcPr>
            <w:tcW w:w="5245" w:type="dxa"/>
          </w:tcPr>
          <w:p w14:paraId="3AB69394" w14:textId="77777777" w:rsidR="00C56580" w:rsidRPr="0019165A" w:rsidRDefault="00C56580" w:rsidP="00C56580">
            <w:pPr>
              <w:rPr>
                <w:rFonts w:cs="Arial"/>
                <w:lang w:val="mn-MN"/>
              </w:rPr>
            </w:pPr>
          </w:p>
        </w:tc>
      </w:tr>
      <w:tr w:rsidR="00C56580" w:rsidRPr="0019165A" w14:paraId="3FB5D748" w14:textId="77777777" w:rsidTr="004F0F2D">
        <w:tc>
          <w:tcPr>
            <w:tcW w:w="3964" w:type="dxa"/>
          </w:tcPr>
          <w:p w14:paraId="1AB6F315" w14:textId="40A533D4" w:rsidR="000B2BBE" w:rsidRPr="0019165A" w:rsidRDefault="00347995" w:rsidP="00C56580">
            <w:pPr>
              <w:rPr>
                <w:rFonts w:cs="Arial"/>
                <w:lang w:val="mn-MN"/>
              </w:rPr>
            </w:pPr>
            <w:r w:rsidRPr="0019165A">
              <w:rPr>
                <w:rFonts w:cs="Arial"/>
                <w:lang w:val="mn-MN"/>
              </w:rPr>
              <w:t>Та хаана бүртгэлтэй вэ?</w:t>
            </w:r>
            <w:r w:rsidR="000B2BBE" w:rsidRPr="0019165A">
              <w:rPr>
                <w:rFonts w:cs="Arial"/>
                <w:lang w:val="mn-MN"/>
              </w:rPr>
              <w:t xml:space="preserve"> (</w:t>
            </w:r>
            <w:r w:rsidRPr="0019165A">
              <w:rPr>
                <w:rFonts w:cs="Arial"/>
                <w:lang w:val="mn-MN"/>
              </w:rPr>
              <w:t>сум</w:t>
            </w:r>
            <w:r w:rsidR="000B2BBE" w:rsidRPr="0019165A">
              <w:rPr>
                <w:rFonts w:cs="Arial"/>
                <w:lang w:val="mn-MN"/>
              </w:rPr>
              <w:t>/</w:t>
            </w:r>
            <w:r w:rsidRPr="0019165A">
              <w:rPr>
                <w:rFonts w:cs="Arial"/>
                <w:lang w:val="mn-MN"/>
              </w:rPr>
              <w:t>баг</w:t>
            </w:r>
            <w:r w:rsidR="000B2BBE" w:rsidRPr="0019165A">
              <w:rPr>
                <w:rFonts w:cs="Arial"/>
                <w:lang w:val="mn-MN"/>
              </w:rPr>
              <w:t>)?</w:t>
            </w:r>
          </w:p>
          <w:p w14:paraId="235F0E9C" w14:textId="77777777" w:rsidR="000B2BBE" w:rsidRPr="0019165A" w:rsidRDefault="000B2BBE" w:rsidP="00C56580">
            <w:pPr>
              <w:rPr>
                <w:rFonts w:cs="Arial"/>
                <w:lang w:val="mn-MN"/>
              </w:rPr>
            </w:pPr>
          </w:p>
          <w:p w14:paraId="0FA44F97" w14:textId="084E5A6A" w:rsidR="00C56580" w:rsidRPr="0019165A" w:rsidRDefault="00347995" w:rsidP="00C56580">
            <w:pPr>
              <w:rPr>
                <w:rFonts w:cs="Arial"/>
                <w:lang w:val="mn-MN"/>
              </w:rPr>
            </w:pPr>
            <w:r w:rsidRPr="0019165A">
              <w:rPr>
                <w:rFonts w:cs="Arial"/>
                <w:lang w:val="mn-MN"/>
              </w:rPr>
              <w:t>Хэрэв та бизнесийн зорилгоор өргөдөл гаргасан бол: Хэдэн онд, хаана (сум/баг ) өөрийн одоогийн бизнесийг бүртгүүлсэн бэ</w:t>
            </w:r>
          </w:p>
        </w:tc>
        <w:tc>
          <w:tcPr>
            <w:tcW w:w="5245" w:type="dxa"/>
          </w:tcPr>
          <w:p w14:paraId="551F52A2" w14:textId="77777777" w:rsidR="000B2BBE" w:rsidRPr="0019165A" w:rsidRDefault="000B2BBE" w:rsidP="00C56580">
            <w:pPr>
              <w:rPr>
                <w:rFonts w:cs="Arial"/>
                <w:lang w:val="mn-MN"/>
              </w:rPr>
            </w:pPr>
          </w:p>
          <w:p w14:paraId="1EFB092A" w14:textId="77777777" w:rsidR="000B2BBE" w:rsidRPr="0019165A" w:rsidRDefault="000B2BBE" w:rsidP="00C56580">
            <w:pPr>
              <w:rPr>
                <w:rFonts w:cs="Arial"/>
                <w:lang w:val="mn-MN"/>
              </w:rPr>
            </w:pPr>
          </w:p>
          <w:p w14:paraId="22A4D36B" w14:textId="77777777" w:rsidR="000B2BBE" w:rsidRPr="0019165A" w:rsidRDefault="000B2BBE" w:rsidP="00C56580">
            <w:pPr>
              <w:rPr>
                <w:rFonts w:cs="Arial"/>
                <w:lang w:val="mn-MN"/>
              </w:rPr>
            </w:pPr>
          </w:p>
          <w:p w14:paraId="1FE83739" w14:textId="072AF28F" w:rsidR="00C56580" w:rsidRPr="0019165A" w:rsidRDefault="00347995" w:rsidP="00C56580">
            <w:pPr>
              <w:rPr>
                <w:rFonts w:cs="Arial"/>
                <w:lang w:val="mn-MN"/>
              </w:rPr>
            </w:pPr>
            <w:r w:rsidRPr="0019165A">
              <w:rPr>
                <w:rFonts w:cs="Arial"/>
                <w:lang w:val="mn-MN"/>
              </w:rPr>
              <w:t>Бүртгүүлсэн он</w:t>
            </w:r>
            <w:r w:rsidR="00C56580" w:rsidRPr="0019165A">
              <w:rPr>
                <w:rFonts w:cs="Arial"/>
                <w:lang w:val="mn-MN"/>
              </w:rPr>
              <w:t>: _____________</w:t>
            </w:r>
          </w:p>
          <w:p w14:paraId="2D8E1B30" w14:textId="67357DD9" w:rsidR="00C56580" w:rsidRPr="0019165A" w:rsidRDefault="00C56580" w:rsidP="00C56580">
            <w:pPr>
              <w:rPr>
                <w:rFonts w:cs="Arial"/>
                <w:lang w:val="mn-MN"/>
              </w:rPr>
            </w:pPr>
          </w:p>
        </w:tc>
      </w:tr>
      <w:tr w:rsidR="00713242" w:rsidRPr="0019165A" w14:paraId="4A639032" w14:textId="77777777" w:rsidTr="004F0F2D">
        <w:tc>
          <w:tcPr>
            <w:tcW w:w="3964" w:type="dxa"/>
          </w:tcPr>
          <w:p w14:paraId="4CFBD7A3" w14:textId="1C8B9594" w:rsidR="00713242" w:rsidRPr="0019165A" w:rsidRDefault="00347995" w:rsidP="00713242">
            <w:pPr>
              <w:rPr>
                <w:rFonts w:cs="Arial"/>
                <w:lang w:val="mn-MN"/>
              </w:rPr>
            </w:pPr>
            <w:r w:rsidRPr="0019165A">
              <w:rPr>
                <w:rFonts w:cs="Arial"/>
                <w:iCs/>
                <w:lang w:val="mn-MN"/>
              </w:rPr>
              <w:t>Таны хэрэгжүүлэх санаа орлого/ ашиг</w:t>
            </w:r>
            <w:r w:rsidR="00336275" w:rsidRPr="0019165A">
              <w:rPr>
                <w:rFonts w:cs="Arial"/>
                <w:iCs/>
                <w:lang w:val="mn-MN"/>
              </w:rPr>
              <w:t xml:space="preserve"> олох уу? Хэрэв тийм бол ямар орлого/ ашиг олох вэ? </w:t>
            </w:r>
            <w:r w:rsidRPr="0019165A">
              <w:rPr>
                <w:rFonts w:cs="Arial"/>
                <w:iCs/>
                <w:lang w:val="mn-MN"/>
              </w:rPr>
              <w:t xml:space="preserve"> </w:t>
            </w:r>
          </w:p>
        </w:tc>
        <w:tc>
          <w:tcPr>
            <w:tcW w:w="5245" w:type="dxa"/>
          </w:tcPr>
          <w:p w14:paraId="748C6DF7" w14:textId="77777777" w:rsidR="00713242" w:rsidRPr="0019165A" w:rsidRDefault="00713242" w:rsidP="00713242">
            <w:pPr>
              <w:rPr>
                <w:rFonts w:cs="Arial"/>
                <w:lang w:val="mn-MN"/>
              </w:rPr>
            </w:pPr>
          </w:p>
        </w:tc>
      </w:tr>
      <w:tr w:rsidR="00713242" w:rsidRPr="0019165A" w14:paraId="19201BD3" w14:textId="77777777" w:rsidTr="004F0F2D">
        <w:tc>
          <w:tcPr>
            <w:tcW w:w="9209" w:type="dxa"/>
            <w:gridSpan w:val="2"/>
            <w:shd w:val="clear" w:color="auto" w:fill="D9D9D9" w:themeFill="background1" w:themeFillShade="D9"/>
          </w:tcPr>
          <w:p w14:paraId="74025913" w14:textId="35E31D92" w:rsidR="00713242" w:rsidRPr="0019165A" w:rsidRDefault="00336275" w:rsidP="00713242">
            <w:pPr>
              <w:rPr>
                <w:rFonts w:cs="Arial"/>
                <w:b/>
                <w:bCs/>
                <w:i/>
                <w:lang w:val="mn-MN"/>
              </w:rPr>
            </w:pPr>
            <w:r w:rsidRPr="0019165A">
              <w:rPr>
                <w:rFonts w:cs="Arial"/>
                <w:b/>
                <w:bCs/>
                <w:i/>
                <w:lang w:val="mn-MN"/>
              </w:rPr>
              <w:t xml:space="preserve">2020 онд таны төслийн санаа шалгарч буцалтгүй тусламж хүртвээс: </w:t>
            </w:r>
          </w:p>
        </w:tc>
      </w:tr>
      <w:tr w:rsidR="006040D0" w:rsidRPr="0019165A" w14:paraId="2AF3FB69" w14:textId="77777777" w:rsidTr="004F0F2D">
        <w:tc>
          <w:tcPr>
            <w:tcW w:w="3964" w:type="dxa"/>
          </w:tcPr>
          <w:p w14:paraId="002BD608" w14:textId="19DF1A75" w:rsidR="006040D0" w:rsidRPr="0019165A" w:rsidRDefault="00336275" w:rsidP="006040D0">
            <w:pPr>
              <w:spacing w:before="60" w:after="60"/>
              <w:rPr>
                <w:rFonts w:cs="Arial"/>
                <w:iCs/>
                <w:lang w:val="mn-MN"/>
              </w:rPr>
            </w:pPr>
            <w:r w:rsidRPr="0019165A">
              <w:rPr>
                <w:rFonts w:cs="Arial"/>
                <w:iCs/>
                <w:lang w:val="mn-MN"/>
              </w:rPr>
              <w:t xml:space="preserve">Төслөө хэрэгжүүлснээр хэдий хэр нэмэлт орлого 2020 онд олох вэ? </w:t>
            </w:r>
          </w:p>
        </w:tc>
        <w:tc>
          <w:tcPr>
            <w:tcW w:w="5245" w:type="dxa"/>
          </w:tcPr>
          <w:p w14:paraId="7B99B3AF" w14:textId="77777777" w:rsidR="006040D0" w:rsidRPr="0019165A" w:rsidRDefault="006040D0" w:rsidP="006040D0">
            <w:pPr>
              <w:rPr>
                <w:rFonts w:cs="Arial"/>
                <w:lang w:val="mn-MN"/>
              </w:rPr>
            </w:pPr>
          </w:p>
          <w:p w14:paraId="2CBEB35F" w14:textId="11F2782D" w:rsidR="006040D0" w:rsidRPr="0019165A" w:rsidRDefault="006040D0" w:rsidP="006040D0">
            <w:pPr>
              <w:rPr>
                <w:rFonts w:cs="Arial"/>
                <w:lang w:val="mn-MN"/>
              </w:rPr>
            </w:pPr>
            <w:r w:rsidRPr="0019165A">
              <w:rPr>
                <w:rFonts w:cs="Arial"/>
                <w:lang w:val="mn-MN"/>
              </w:rPr>
              <w:t xml:space="preserve">__________ </w:t>
            </w:r>
            <w:r w:rsidR="00336275" w:rsidRPr="0019165A">
              <w:rPr>
                <w:rFonts w:cs="Arial"/>
                <w:lang w:val="mn-MN"/>
              </w:rPr>
              <w:t>Сая</w:t>
            </w:r>
            <w:r w:rsidRPr="0019165A">
              <w:rPr>
                <w:rFonts w:cs="Arial"/>
                <w:lang w:val="mn-MN"/>
              </w:rPr>
              <w:t xml:space="preserve"> </w:t>
            </w:r>
            <w:r w:rsidR="00336275" w:rsidRPr="0019165A">
              <w:rPr>
                <w:rFonts w:cs="Arial"/>
                <w:lang w:val="mn-MN"/>
              </w:rPr>
              <w:t>төгрөг</w:t>
            </w:r>
          </w:p>
        </w:tc>
      </w:tr>
      <w:tr w:rsidR="00713242" w:rsidRPr="0019165A" w14:paraId="50BCC85A" w14:textId="77777777" w:rsidTr="004F0F2D">
        <w:tc>
          <w:tcPr>
            <w:tcW w:w="3964" w:type="dxa"/>
          </w:tcPr>
          <w:p w14:paraId="75B4C67F" w14:textId="5C88C18A" w:rsidR="00713242" w:rsidRPr="0019165A" w:rsidRDefault="00336275" w:rsidP="00713242">
            <w:pPr>
              <w:spacing w:before="60" w:after="60"/>
              <w:rPr>
                <w:rFonts w:cs="Arial"/>
                <w:iCs/>
                <w:lang w:val="mn-MN"/>
              </w:rPr>
            </w:pPr>
            <w:r w:rsidRPr="0019165A">
              <w:rPr>
                <w:rFonts w:cs="Arial"/>
                <w:iCs/>
                <w:lang w:val="mn-MN"/>
              </w:rPr>
              <w:t xml:space="preserve">Таны төсөл хэрэгжсэнээр таны байгаа газрын хүрээлэн буй орчинд ямар эерэг нөлөө үзүүлэх вэ? </w:t>
            </w:r>
          </w:p>
        </w:tc>
        <w:tc>
          <w:tcPr>
            <w:tcW w:w="5245" w:type="dxa"/>
          </w:tcPr>
          <w:p w14:paraId="332FEDA6" w14:textId="77777777" w:rsidR="00713242" w:rsidRPr="0019165A" w:rsidRDefault="00713242" w:rsidP="00713242">
            <w:pPr>
              <w:rPr>
                <w:rFonts w:cs="Arial"/>
                <w:lang w:val="mn-MN"/>
              </w:rPr>
            </w:pPr>
          </w:p>
        </w:tc>
      </w:tr>
      <w:tr w:rsidR="008912E8" w:rsidRPr="0019165A" w14:paraId="505C8746" w14:textId="77777777" w:rsidTr="004F0F2D">
        <w:tc>
          <w:tcPr>
            <w:tcW w:w="3964" w:type="dxa"/>
          </w:tcPr>
          <w:p w14:paraId="6FA1A2A1" w14:textId="232D1435" w:rsidR="008912E8" w:rsidRPr="0019165A" w:rsidRDefault="00ED283D" w:rsidP="008912E8">
            <w:pPr>
              <w:spacing w:before="60" w:after="60"/>
              <w:rPr>
                <w:rFonts w:cs="Arial"/>
                <w:iCs/>
                <w:lang w:val="mn-MN"/>
              </w:rPr>
            </w:pPr>
            <w:r w:rsidRPr="0019165A">
              <w:rPr>
                <w:rFonts w:cs="Arial"/>
                <w:iCs/>
                <w:lang w:val="mn-MN"/>
              </w:rPr>
              <w:t xml:space="preserve">Төсөл хэрэгжүүлэхэд нийт хэдий хэмжээний мөнгө шаардлагатай байна вэ? </w:t>
            </w:r>
          </w:p>
        </w:tc>
        <w:tc>
          <w:tcPr>
            <w:tcW w:w="5245" w:type="dxa"/>
          </w:tcPr>
          <w:p w14:paraId="16A06858" w14:textId="77777777" w:rsidR="008912E8" w:rsidRPr="0019165A" w:rsidRDefault="008912E8" w:rsidP="008912E8">
            <w:pPr>
              <w:rPr>
                <w:rFonts w:cs="Arial"/>
                <w:lang w:val="mn-MN"/>
              </w:rPr>
            </w:pPr>
          </w:p>
          <w:p w14:paraId="26E8E9C2" w14:textId="3B045D68" w:rsidR="008912E8" w:rsidRPr="0019165A" w:rsidRDefault="008912E8" w:rsidP="008912E8">
            <w:pPr>
              <w:rPr>
                <w:rFonts w:cs="Arial"/>
                <w:lang w:val="mn-MN"/>
              </w:rPr>
            </w:pPr>
            <w:r w:rsidRPr="0019165A">
              <w:rPr>
                <w:rFonts w:cs="Arial"/>
                <w:lang w:val="mn-MN"/>
              </w:rPr>
              <w:t xml:space="preserve">__________ </w:t>
            </w:r>
            <w:r w:rsidR="00ED283D" w:rsidRPr="0019165A">
              <w:rPr>
                <w:rFonts w:cs="Arial"/>
                <w:lang w:val="mn-MN"/>
              </w:rPr>
              <w:t>Сая төгрөг</w:t>
            </w:r>
          </w:p>
        </w:tc>
      </w:tr>
      <w:tr w:rsidR="008912E8" w:rsidRPr="0019165A" w14:paraId="6FB7671F" w14:textId="77777777" w:rsidTr="004F0F2D">
        <w:tc>
          <w:tcPr>
            <w:tcW w:w="3964" w:type="dxa"/>
          </w:tcPr>
          <w:p w14:paraId="7D54DD3B" w14:textId="399A4DA5" w:rsidR="00AE75C5" w:rsidRPr="0019165A" w:rsidRDefault="00ED283D" w:rsidP="008912E8">
            <w:pPr>
              <w:spacing w:before="60" w:after="60"/>
              <w:rPr>
                <w:rFonts w:cs="Arial"/>
                <w:i/>
                <w:lang w:val="mn-MN"/>
              </w:rPr>
            </w:pPr>
            <w:r w:rsidRPr="0019165A">
              <w:rPr>
                <w:rFonts w:cs="Arial"/>
                <w:iCs/>
                <w:lang w:val="mn-MN"/>
              </w:rPr>
              <w:t xml:space="preserve">Шаардлагатай байгаа хөрөнгийн хэд нь бэлэн байгаа вэ? </w:t>
            </w:r>
          </w:p>
          <w:p w14:paraId="0C5D698A" w14:textId="7FD65CED" w:rsidR="008912E8" w:rsidRPr="0019165A" w:rsidRDefault="001A29C9" w:rsidP="008912E8">
            <w:pPr>
              <w:spacing w:before="60" w:after="60"/>
              <w:rPr>
                <w:rFonts w:cs="Arial"/>
                <w:iCs/>
                <w:lang w:val="mn-MN"/>
              </w:rPr>
            </w:pPr>
            <w:r w:rsidRPr="0019165A">
              <w:rPr>
                <w:rFonts w:cs="Arial"/>
                <w:i/>
                <w:lang w:val="mn-MN"/>
              </w:rPr>
              <w:t>Зөвхөн бэлэн байгаа өөрийн</w:t>
            </w:r>
            <w:r w:rsidR="00761DE4" w:rsidRPr="0019165A">
              <w:rPr>
                <w:rFonts w:cs="Arial"/>
                <w:i/>
                <w:lang w:val="mn-MN"/>
              </w:rPr>
              <w:t xml:space="preserve"> </w:t>
            </w:r>
            <w:r w:rsidRPr="0019165A">
              <w:rPr>
                <w:rFonts w:cs="Arial"/>
                <w:i/>
                <w:lang w:val="mn-MN"/>
              </w:rPr>
              <w:t>хөрөнгө мөн хэдийнээ батлагдсан зээ</w:t>
            </w:r>
            <w:r w:rsidR="00761DE4" w:rsidRPr="0019165A">
              <w:rPr>
                <w:rFonts w:cs="Arial"/>
                <w:i/>
                <w:lang w:val="mn-MN"/>
              </w:rPr>
              <w:t>лийг бичнэ үү</w:t>
            </w:r>
            <w:r w:rsidR="008912E8" w:rsidRPr="0019165A">
              <w:rPr>
                <w:rFonts w:cs="Arial"/>
                <w:i/>
                <w:lang w:val="mn-MN"/>
              </w:rPr>
              <w:t>!</w:t>
            </w:r>
          </w:p>
        </w:tc>
        <w:tc>
          <w:tcPr>
            <w:tcW w:w="5245" w:type="dxa"/>
          </w:tcPr>
          <w:p w14:paraId="28D864BD" w14:textId="3ECE71E2" w:rsidR="001A29C9" w:rsidRPr="0019165A" w:rsidRDefault="008912E8" w:rsidP="008912E8">
            <w:pPr>
              <w:rPr>
                <w:rFonts w:cs="Arial"/>
                <w:lang w:val="mn-MN"/>
              </w:rPr>
            </w:pPr>
            <w:r w:rsidRPr="0019165A">
              <w:rPr>
                <w:rFonts w:cs="Arial"/>
                <w:lang w:val="mn-MN"/>
              </w:rPr>
              <w:t>___________________</w:t>
            </w:r>
            <w:r w:rsidR="00ED283D" w:rsidRPr="0019165A">
              <w:rPr>
                <w:rFonts w:cs="Arial"/>
                <w:lang w:val="mn-MN"/>
              </w:rPr>
              <w:t xml:space="preserve">Сая төгрөг өөрийн оруулсан </w:t>
            </w:r>
            <w:r w:rsidR="001A29C9" w:rsidRPr="0019165A">
              <w:rPr>
                <w:rFonts w:cs="Arial"/>
                <w:lang w:val="mn-MN"/>
              </w:rPr>
              <w:t xml:space="preserve">  </w:t>
            </w:r>
          </w:p>
          <w:p w14:paraId="0BFFCB50" w14:textId="7E5AE668" w:rsidR="008912E8" w:rsidRPr="0019165A" w:rsidRDefault="001A29C9" w:rsidP="008912E8">
            <w:pPr>
              <w:rPr>
                <w:rFonts w:cs="Arial"/>
                <w:lang w:val="mn-MN"/>
              </w:rPr>
            </w:pPr>
            <w:r w:rsidRPr="0019165A">
              <w:rPr>
                <w:rFonts w:cs="Arial"/>
                <w:lang w:val="mn-MN"/>
              </w:rPr>
              <w:t xml:space="preserve">                                          </w:t>
            </w:r>
            <w:r w:rsidR="00ED283D" w:rsidRPr="0019165A">
              <w:rPr>
                <w:rFonts w:cs="Arial"/>
                <w:lang w:val="mn-MN"/>
              </w:rPr>
              <w:t xml:space="preserve">хувь нэмэр </w:t>
            </w:r>
            <w:r w:rsidR="00AE75C5" w:rsidRPr="0019165A">
              <w:rPr>
                <w:rFonts w:cs="Arial"/>
                <w:lang w:val="mn-MN"/>
              </w:rPr>
              <w:t xml:space="preserve"> </w:t>
            </w:r>
            <w:r w:rsidR="00AE75C5" w:rsidRPr="0019165A">
              <w:rPr>
                <w:rFonts w:cs="Arial"/>
                <w:lang w:val="mn-MN"/>
              </w:rPr>
              <w:br/>
              <w:t xml:space="preserve">                                         </w:t>
            </w:r>
            <w:r w:rsidR="00ED283D" w:rsidRPr="0019165A">
              <w:rPr>
                <w:rFonts w:cs="Arial"/>
                <w:lang w:val="mn-MN"/>
              </w:rPr>
              <w:t>бэл</w:t>
            </w:r>
            <w:r w:rsidR="00761DE4" w:rsidRPr="0019165A">
              <w:rPr>
                <w:rFonts w:cs="Arial"/>
                <w:lang w:val="mn-MN"/>
              </w:rPr>
              <w:t>эн мөнгө</w:t>
            </w:r>
            <w:r w:rsidR="00ED283D" w:rsidRPr="0019165A">
              <w:rPr>
                <w:rFonts w:cs="Arial"/>
                <w:lang w:val="mn-MN"/>
              </w:rPr>
              <w:t xml:space="preserve"> эсвэл </w:t>
            </w:r>
            <w:r w:rsidRPr="0019165A">
              <w:rPr>
                <w:rFonts w:cs="Arial"/>
                <w:lang w:val="mn-MN"/>
              </w:rPr>
              <w:t xml:space="preserve">мөнгөн </w:t>
            </w:r>
            <w:r w:rsidR="00761DE4" w:rsidRPr="0019165A">
              <w:rPr>
                <w:rFonts w:cs="Arial"/>
                <w:lang w:val="mn-MN"/>
              </w:rPr>
              <w:t xml:space="preserve"> </w:t>
            </w:r>
            <w:r w:rsidRPr="0019165A">
              <w:rPr>
                <w:rFonts w:cs="Arial"/>
                <w:lang w:val="mn-MN"/>
              </w:rPr>
              <w:t xml:space="preserve">бус хэлбэрээр </w:t>
            </w:r>
          </w:p>
          <w:p w14:paraId="5650B9EB" w14:textId="77777777" w:rsidR="008912E8" w:rsidRPr="0019165A" w:rsidRDefault="008912E8" w:rsidP="008912E8">
            <w:pPr>
              <w:rPr>
                <w:rFonts w:cs="Arial"/>
                <w:lang w:val="mn-MN"/>
              </w:rPr>
            </w:pPr>
          </w:p>
          <w:p w14:paraId="76A69537" w14:textId="593659ED" w:rsidR="008912E8" w:rsidRPr="0019165A" w:rsidRDefault="008912E8" w:rsidP="008912E8">
            <w:pPr>
              <w:rPr>
                <w:rFonts w:cs="Arial"/>
                <w:lang w:val="mn-MN"/>
              </w:rPr>
            </w:pPr>
            <w:r w:rsidRPr="0019165A">
              <w:rPr>
                <w:rFonts w:cs="Arial"/>
                <w:lang w:val="mn-MN"/>
              </w:rPr>
              <w:t>___________________</w:t>
            </w:r>
            <w:r w:rsidR="001A29C9" w:rsidRPr="0019165A">
              <w:rPr>
                <w:rFonts w:cs="Arial"/>
                <w:lang w:val="mn-MN"/>
              </w:rPr>
              <w:t xml:space="preserve">Сая төгрөгийн батлагдсан зээл </w:t>
            </w:r>
          </w:p>
        </w:tc>
      </w:tr>
      <w:tr w:rsidR="008912E8" w:rsidRPr="0019165A" w14:paraId="3F11BCF1" w14:textId="77777777" w:rsidTr="004F0F2D">
        <w:tc>
          <w:tcPr>
            <w:tcW w:w="3964" w:type="dxa"/>
          </w:tcPr>
          <w:p w14:paraId="409F6F06" w14:textId="75FA0C08" w:rsidR="008912E8" w:rsidRPr="0019165A" w:rsidRDefault="00761DE4" w:rsidP="008912E8">
            <w:pPr>
              <w:spacing w:before="60" w:after="60"/>
              <w:rPr>
                <w:rFonts w:cs="Arial"/>
                <w:iCs/>
                <w:lang w:val="mn-MN"/>
              </w:rPr>
            </w:pPr>
            <w:r w:rsidRPr="0019165A">
              <w:rPr>
                <w:rFonts w:cs="Arial"/>
                <w:iCs/>
                <w:lang w:val="mn-MN"/>
              </w:rPr>
              <w:t>Эдгээр шаардлагатай хөрөнгийн хэдийг нь ирээдүйд  банкнаас зээл</w:t>
            </w:r>
            <w:r w:rsidR="00F26FE2" w:rsidRPr="0019165A">
              <w:rPr>
                <w:rFonts w:cs="Arial"/>
                <w:iCs/>
                <w:lang w:val="mn-MN"/>
              </w:rPr>
              <w:t>дэх</w:t>
            </w:r>
            <w:r w:rsidRPr="0019165A">
              <w:rPr>
                <w:rFonts w:cs="Arial"/>
                <w:iCs/>
                <w:lang w:val="mn-MN"/>
              </w:rPr>
              <w:t xml:space="preserve"> хүсэлтэй байна вэ?</w:t>
            </w:r>
            <w:r w:rsidR="008912E8" w:rsidRPr="0019165A">
              <w:rPr>
                <w:rFonts w:cs="Arial"/>
                <w:iCs/>
                <w:lang w:val="mn-MN"/>
              </w:rPr>
              <w:t xml:space="preserve"> (</w:t>
            </w:r>
            <w:r w:rsidR="00F26FE2" w:rsidRPr="0019165A">
              <w:rPr>
                <w:rFonts w:cs="Arial"/>
                <w:iCs/>
                <w:lang w:val="mn-MN"/>
              </w:rPr>
              <w:t>хараахан хүсэлт гаргаагүй/батлагдаагүй байгаа зээл</w:t>
            </w:r>
            <w:r w:rsidR="008912E8" w:rsidRPr="0019165A">
              <w:rPr>
                <w:rFonts w:cs="Arial"/>
                <w:iCs/>
                <w:lang w:val="mn-MN"/>
              </w:rPr>
              <w:t>)</w:t>
            </w:r>
          </w:p>
        </w:tc>
        <w:tc>
          <w:tcPr>
            <w:tcW w:w="5245" w:type="dxa"/>
          </w:tcPr>
          <w:p w14:paraId="51696F8C" w14:textId="77777777" w:rsidR="008912E8" w:rsidRPr="0019165A" w:rsidRDefault="008912E8" w:rsidP="008912E8">
            <w:pPr>
              <w:rPr>
                <w:rFonts w:cs="Arial"/>
                <w:lang w:val="mn-MN"/>
              </w:rPr>
            </w:pPr>
          </w:p>
          <w:p w14:paraId="3F7322FB" w14:textId="68646340" w:rsidR="008912E8" w:rsidRPr="0019165A" w:rsidRDefault="008912E8" w:rsidP="008912E8">
            <w:pPr>
              <w:rPr>
                <w:rFonts w:cs="Arial"/>
                <w:lang w:val="mn-MN"/>
              </w:rPr>
            </w:pPr>
            <w:r w:rsidRPr="0019165A">
              <w:rPr>
                <w:rFonts w:cs="Arial"/>
                <w:lang w:val="mn-MN"/>
              </w:rPr>
              <w:t xml:space="preserve">____________________ </w:t>
            </w:r>
            <w:r w:rsidR="00F26FE2" w:rsidRPr="0019165A">
              <w:rPr>
                <w:rFonts w:cs="Arial"/>
                <w:lang w:val="mn-MN"/>
              </w:rPr>
              <w:t>Сая төгрөг</w:t>
            </w:r>
          </w:p>
        </w:tc>
      </w:tr>
      <w:tr w:rsidR="008912E8" w:rsidRPr="0019165A" w14:paraId="16D7EAD1" w14:textId="77777777" w:rsidTr="004F0F2D">
        <w:tc>
          <w:tcPr>
            <w:tcW w:w="3964" w:type="dxa"/>
          </w:tcPr>
          <w:p w14:paraId="72BB6209" w14:textId="3BFF063A" w:rsidR="008912E8" w:rsidRPr="0019165A" w:rsidRDefault="00F26FE2" w:rsidP="008912E8">
            <w:pPr>
              <w:spacing w:before="60" w:after="60"/>
              <w:rPr>
                <w:rFonts w:cs="Arial"/>
                <w:iCs/>
                <w:lang w:val="mn-MN"/>
              </w:rPr>
            </w:pPr>
            <w:r w:rsidRPr="0019165A">
              <w:rPr>
                <w:rFonts w:cs="Arial"/>
                <w:iCs/>
                <w:lang w:val="mn-MN"/>
              </w:rPr>
              <w:t xml:space="preserve">Шаардлагатай хөрөнгийн хэдийг нь манай сангаас авах хүсэлтэй байна вэ? </w:t>
            </w:r>
          </w:p>
        </w:tc>
        <w:tc>
          <w:tcPr>
            <w:tcW w:w="5245" w:type="dxa"/>
          </w:tcPr>
          <w:p w14:paraId="126DAFA1" w14:textId="77777777" w:rsidR="008912E8" w:rsidRPr="0019165A" w:rsidRDefault="008912E8" w:rsidP="008912E8">
            <w:pPr>
              <w:rPr>
                <w:rFonts w:cs="Arial"/>
                <w:lang w:val="mn-MN"/>
              </w:rPr>
            </w:pPr>
          </w:p>
          <w:p w14:paraId="19ACD79A" w14:textId="39EB7DF1" w:rsidR="008912E8" w:rsidRPr="0019165A" w:rsidRDefault="008912E8" w:rsidP="008912E8">
            <w:pPr>
              <w:rPr>
                <w:rFonts w:cs="Arial"/>
                <w:lang w:val="mn-MN"/>
              </w:rPr>
            </w:pPr>
            <w:r w:rsidRPr="0019165A">
              <w:rPr>
                <w:rFonts w:cs="Arial"/>
                <w:lang w:val="mn-MN"/>
              </w:rPr>
              <w:t xml:space="preserve">____________________ </w:t>
            </w:r>
            <w:r w:rsidR="00F26FE2" w:rsidRPr="0019165A">
              <w:rPr>
                <w:rFonts w:cs="Arial"/>
                <w:lang w:val="mn-MN"/>
              </w:rPr>
              <w:t xml:space="preserve">Сая төгрөг </w:t>
            </w:r>
          </w:p>
        </w:tc>
      </w:tr>
    </w:tbl>
    <w:p w14:paraId="08BE736E" w14:textId="77777777" w:rsidR="00263149" w:rsidRPr="0019165A" w:rsidRDefault="00263149" w:rsidP="003B2D19">
      <w:pPr>
        <w:rPr>
          <w:rFonts w:cs="Arial"/>
          <w:lang w:val="mn-MN"/>
        </w:rPr>
      </w:pPr>
    </w:p>
    <w:p w14:paraId="5AC2313C" w14:textId="4FCB78ED" w:rsidR="00264DF3" w:rsidRPr="0019165A" w:rsidRDefault="00DD310C" w:rsidP="00294F6C">
      <w:pPr>
        <w:pStyle w:val="Heading1"/>
      </w:pPr>
      <w:bookmarkStart w:id="7" w:name="_Toc27382465"/>
      <w:r w:rsidRPr="0019165A">
        <w:lastRenderedPageBreak/>
        <w:t xml:space="preserve">ЮУ – Юу хийхийг хүсэж байгаа тухай тайлбарлана уу мөн яагаад үүнийг амьжиргааны өөр </w:t>
      </w:r>
      <w:r w:rsidR="0019165A">
        <w:t xml:space="preserve">шинэ </w:t>
      </w:r>
      <w:r w:rsidRPr="0019165A">
        <w:t xml:space="preserve">эх үүсвэр гэж тооцон үзэх вэ? [2 хуудсанд багтаана] </w:t>
      </w:r>
      <w:bookmarkEnd w:id="7"/>
    </w:p>
    <w:tbl>
      <w:tblPr>
        <w:tblStyle w:val="TableGrid"/>
        <w:tblW w:w="4925" w:type="pct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36"/>
        <w:gridCol w:w="9255"/>
      </w:tblGrid>
      <w:tr w:rsidR="00EA24F7" w:rsidRPr="0019165A" w14:paraId="1E9B03BA" w14:textId="77777777" w:rsidTr="005F18A7">
        <w:trPr>
          <w:trHeight w:val="170"/>
        </w:trPr>
        <w:tc>
          <w:tcPr>
            <w:tcW w:w="414" w:type="pct"/>
            <w:shd w:val="clear" w:color="auto" w:fill="F2F2F2" w:themeFill="background1" w:themeFillShade="F2"/>
            <w:vAlign w:val="center"/>
          </w:tcPr>
          <w:p w14:paraId="66E7B68B" w14:textId="77777777" w:rsidR="00EA24F7" w:rsidRPr="0019165A" w:rsidRDefault="00EA24F7" w:rsidP="004F0F2D">
            <w:pPr>
              <w:pStyle w:val="Icon"/>
              <w:spacing w:before="0" w:after="0"/>
              <w:rPr>
                <w:rFonts w:cs="Arial"/>
                <w:sz w:val="60"/>
                <w:szCs w:val="60"/>
                <w:lang w:val="mn-MN"/>
              </w:rPr>
            </w:pPr>
            <w:r w:rsidRPr="0019165A">
              <w:rPr>
                <w:rFonts w:cs="Arial"/>
                <w:color w:val="FF0000"/>
                <w:sz w:val="60"/>
                <w:szCs w:val="60"/>
                <w:lang w:val="mn-MN"/>
              </w:rPr>
              <w:sym w:font="Wingdings" w:char="F040"/>
            </w:r>
          </w:p>
        </w:tc>
        <w:tc>
          <w:tcPr>
            <w:tcW w:w="4586" w:type="pct"/>
            <w:shd w:val="clear" w:color="auto" w:fill="F2F2F2" w:themeFill="background1" w:themeFillShade="F2"/>
          </w:tcPr>
          <w:p w14:paraId="6252D3FA" w14:textId="703126C0" w:rsidR="00C15DFD" w:rsidRPr="0019165A" w:rsidRDefault="00DD310C" w:rsidP="005F18A7">
            <w:pPr>
              <w:pStyle w:val="TipText"/>
              <w:spacing w:before="60" w:after="60" w:line="240" w:lineRule="atLeast"/>
              <w:ind w:right="0"/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19165A">
              <w:rPr>
                <w:rFonts w:ascii="Arial" w:hAnsi="Arial" w:cs="Arial"/>
                <w:sz w:val="18"/>
                <w:szCs w:val="18"/>
                <w:lang w:val="mn-MN"/>
              </w:rPr>
              <w:t>Т</w:t>
            </w:r>
            <w:r w:rsidRPr="0019165A">
              <w:rPr>
                <w:rFonts w:cs="Arial"/>
                <w:sz w:val="18"/>
                <w:szCs w:val="18"/>
                <w:lang w:val="mn-MN"/>
              </w:rPr>
              <w:t>аны хийхийг х</w:t>
            </w:r>
            <w:r w:rsidRPr="0019165A">
              <w:rPr>
                <w:rFonts w:ascii="Calibri" w:hAnsi="Calibri" w:cs="Arial"/>
                <w:sz w:val="18"/>
                <w:szCs w:val="18"/>
                <w:lang w:val="mn-MN"/>
              </w:rPr>
              <w:t xml:space="preserve">үсэж байгаа зүйл юу вэ? Үүнийг яагаад амьжиргааны өөр </w:t>
            </w:r>
            <w:r w:rsidR="0019165A">
              <w:rPr>
                <w:rFonts w:ascii="Calibri" w:hAnsi="Calibri" w:cs="Arial"/>
                <w:sz w:val="18"/>
                <w:szCs w:val="18"/>
                <w:lang w:val="mn-MN"/>
              </w:rPr>
              <w:t xml:space="preserve">шинэ </w:t>
            </w:r>
            <w:bookmarkStart w:id="8" w:name="_GoBack"/>
            <w:bookmarkEnd w:id="8"/>
            <w:r w:rsidRPr="0019165A">
              <w:rPr>
                <w:rFonts w:ascii="Calibri" w:hAnsi="Calibri" w:cs="Arial"/>
                <w:sz w:val="18"/>
                <w:szCs w:val="18"/>
                <w:lang w:val="mn-MN"/>
              </w:rPr>
              <w:t xml:space="preserve">эх үүсвэр гэж </w:t>
            </w:r>
            <w:r w:rsidR="002E2E5C" w:rsidRPr="0019165A">
              <w:rPr>
                <w:rFonts w:ascii="Calibri" w:hAnsi="Calibri" w:cs="Arial"/>
                <w:sz w:val="18"/>
                <w:szCs w:val="18"/>
                <w:lang w:val="mn-MN"/>
              </w:rPr>
              <w:t>тооцон үзэх вэ? Таны санааг юу онцлог болгож байна вэ? Та яагаад “хуучин” аргаар үргэлжлүүлэн ажиллахгүй үүнийг хийхийг хүсэх болов?</w:t>
            </w:r>
            <w:r w:rsidR="002E2E5C" w:rsidRPr="0019165A">
              <w:rPr>
                <w:lang w:val="mn-MN"/>
              </w:rPr>
              <w:t xml:space="preserve"> </w:t>
            </w:r>
            <w:r w:rsidR="002E2E5C" w:rsidRPr="0019165A">
              <w:rPr>
                <w:rFonts w:ascii="Calibri" w:hAnsi="Calibri" w:cs="Arial"/>
                <w:sz w:val="18"/>
                <w:szCs w:val="18"/>
                <w:lang w:val="mn-MN"/>
              </w:rPr>
              <w:t xml:space="preserve">Төсөл хэрэгжүүлсний дараа та өөр зүйл хийх үү? Аль эсвэл </w:t>
            </w:r>
            <w:r w:rsidR="00881E10" w:rsidRPr="0019165A">
              <w:rPr>
                <w:rFonts w:ascii="Calibri" w:hAnsi="Calibri" w:cs="Arial"/>
                <w:sz w:val="18"/>
                <w:szCs w:val="18"/>
                <w:lang w:val="mn-MN"/>
              </w:rPr>
              <w:t>урьдын хийж байснаа хийж, гэхдээ илүү чанартай, хурдан, хямдхан</w:t>
            </w:r>
            <w:r w:rsidR="003F44FC" w:rsidRPr="0019165A">
              <w:rPr>
                <w:rFonts w:ascii="Calibri" w:hAnsi="Calibri" w:cs="Arial"/>
                <w:sz w:val="18"/>
                <w:szCs w:val="18"/>
                <w:lang w:val="mn-MN"/>
              </w:rPr>
              <w:t xml:space="preserve"> хийх</w:t>
            </w:r>
            <w:r w:rsidR="00881E10" w:rsidRPr="0019165A">
              <w:rPr>
                <w:rFonts w:ascii="Calibri" w:hAnsi="Calibri" w:cs="Arial"/>
                <w:sz w:val="18"/>
                <w:szCs w:val="18"/>
                <w:lang w:val="mn-MN"/>
              </w:rPr>
              <w:t xml:space="preserve"> </w:t>
            </w:r>
            <w:r w:rsidR="003F44FC" w:rsidRPr="0019165A">
              <w:rPr>
                <w:rFonts w:ascii="Calibri" w:hAnsi="Calibri" w:cs="Arial"/>
                <w:sz w:val="18"/>
                <w:szCs w:val="18"/>
                <w:lang w:val="mn-MN"/>
              </w:rPr>
              <w:t>үү</w:t>
            </w:r>
            <w:r w:rsidR="00881E10" w:rsidRPr="0019165A">
              <w:rPr>
                <w:rFonts w:ascii="Calibri" w:hAnsi="Calibri" w:cs="Arial"/>
                <w:sz w:val="18"/>
                <w:szCs w:val="18"/>
                <w:lang w:val="mn-MN"/>
              </w:rPr>
              <w:t xml:space="preserve">? </w:t>
            </w:r>
            <w:r w:rsidR="008912E8" w:rsidRPr="0019165A">
              <w:rPr>
                <w:rFonts w:ascii="Arial" w:hAnsi="Arial" w:cs="Arial"/>
                <w:sz w:val="18"/>
                <w:szCs w:val="18"/>
                <w:lang w:val="mn-MN"/>
              </w:rPr>
              <w:t xml:space="preserve"> </w:t>
            </w:r>
          </w:p>
        </w:tc>
      </w:tr>
    </w:tbl>
    <w:p w14:paraId="645097E0" w14:textId="37543CFC" w:rsidR="00D01009" w:rsidRPr="0019165A" w:rsidRDefault="00D01009" w:rsidP="004F0F2D">
      <w:pPr>
        <w:rPr>
          <w:lang w:val="mn-MN"/>
        </w:rPr>
      </w:pPr>
    </w:p>
    <w:p w14:paraId="496F65E3" w14:textId="4FCF9F47" w:rsidR="00264DF3" w:rsidRPr="0019165A" w:rsidRDefault="00264DF3" w:rsidP="004F0F2D">
      <w:pPr>
        <w:rPr>
          <w:lang w:val="mn-MN"/>
        </w:rPr>
      </w:pPr>
    </w:p>
    <w:p w14:paraId="6B1E5828" w14:textId="77777777" w:rsidR="00741D65" w:rsidRPr="0019165A" w:rsidRDefault="00741D65" w:rsidP="004F0F2D">
      <w:pPr>
        <w:rPr>
          <w:lang w:val="mn-MN"/>
        </w:rPr>
      </w:pPr>
    </w:p>
    <w:p w14:paraId="05EB4425" w14:textId="117F2114" w:rsidR="00264DF3" w:rsidRPr="0019165A" w:rsidRDefault="00D049D8" w:rsidP="00294F6C">
      <w:pPr>
        <w:pStyle w:val="Heading1"/>
      </w:pPr>
      <w:bookmarkStart w:id="9" w:name="_Toc27382466"/>
      <w:r w:rsidRPr="0019165A">
        <w:lastRenderedPageBreak/>
        <w:t xml:space="preserve">ХЭРХЭН ЯАЖ – Төслөө хэрхэн хэрэгжүүлэх тухай түүнчлэн яагаад үүнийг хэрэгжүүлэх боломжтой гэж бодож байна вэ? [1 хуудсанд багтаана] </w:t>
      </w:r>
      <w:bookmarkEnd w:id="9"/>
    </w:p>
    <w:tbl>
      <w:tblPr>
        <w:tblStyle w:val="TableGrid"/>
        <w:tblW w:w="4925" w:type="pct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36"/>
        <w:gridCol w:w="9255"/>
      </w:tblGrid>
      <w:tr w:rsidR="00EA24F7" w:rsidRPr="0019165A" w14:paraId="72D12A6B" w14:textId="77777777" w:rsidTr="005F18A7">
        <w:trPr>
          <w:trHeight w:val="170"/>
        </w:trPr>
        <w:tc>
          <w:tcPr>
            <w:tcW w:w="414" w:type="pct"/>
            <w:shd w:val="clear" w:color="auto" w:fill="F2F2F2" w:themeFill="background1" w:themeFillShade="F2"/>
            <w:vAlign w:val="center"/>
          </w:tcPr>
          <w:p w14:paraId="2DA1FDDC" w14:textId="77777777" w:rsidR="00EA24F7" w:rsidRPr="0019165A" w:rsidRDefault="00EA24F7" w:rsidP="00741D65">
            <w:pPr>
              <w:pStyle w:val="Icon"/>
              <w:spacing w:before="0" w:after="0"/>
              <w:rPr>
                <w:rFonts w:cs="Arial"/>
                <w:sz w:val="60"/>
                <w:szCs w:val="60"/>
                <w:lang w:val="mn-MN"/>
              </w:rPr>
            </w:pPr>
            <w:r w:rsidRPr="0019165A">
              <w:rPr>
                <w:rFonts w:cs="Arial"/>
                <w:color w:val="FF0000"/>
                <w:sz w:val="60"/>
                <w:szCs w:val="60"/>
                <w:lang w:val="mn-MN"/>
              </w:rPr>
              <w:sym w:font="Wingdings" w:char="F040"/>
            </w:r>
          </w:p>
        </w:tc>
        <w:tc>
          <w:tcPr>
            <w:tcW w:w="4586" w:type="pct"/>
            <w:shd w:val="clear" w:color="auto" w:fill="F2F2F2" w:themeFill="background1" w:themeFillShade="F2"/>
          </w:tcPr>
          <w:p w14:paraId="3A94A029" w14:textId="45886567" w:rsidR="00D01009" w:rsidRPr="0019165A" w:rsidRDefault="00D049D8" w:rsidP="00741D65">
            <w:pPr>
              <w:pStyle w:val="TipText"/>
              <w:spacing w:before="60" w:after="60" w:line="240" w:lineRule="atLeast"/>
              <w:ind w:right="0"/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19165A">
              <w:rPr>
                <w:rFonts w:ascii="Arial" w:hAnsi="Arial" w:cs="Arial"/>
                <w:sz w:val="18"/>
                <w:szCs w:val="18"/>
                <w:lang w:val="mn-MN"/>
              </w:rPr>
              <w:t>Та төслөө хэрхэн хэрэгжүүлэх вэ</w:t>
            </w:r>
            <w:r w:rsidR="00805714" w:rsidRPr="0019165A">
              <w:rPr>
                <w:rFonts w:ascii="Arial" w:hAnsi="Arial" w:cs="Arial"/>
                <w:sz w:val="18"/>
                <w:szCs w:val="18"/>
                <w:lang w:val="mn-MN"/>
              </w:rPr>
              <w:t>?</w:t>
            </w:r>
            <w:r w:rsidRPr="0019165A">
              <w:rPr>
                <w:lang w:val="mn-MN"/>
              </w:rPr>
              <w:t xml:space="preserve"> </w:t>
            </w:r>
            <w:r w:rsidRPr="0019165A">
              <w:rPr>
                <w:rFonts w:ascii="Arial" w:hAnsi="Arial" w:cs="Arial"/>
                <w:sz w:val="18"/>
                <w:szCs w:val="18"/>
                <w:lang w:val="mn-MN"/>
              </w:rPr>
              <w:t xml:space="preserve">Та үүнийг өөрөө хийх үү? </w:t>
            </w:r>
            <w:r w:rsidR="00051FA8" w:rsidRPr="0019165A">
              <w:rPr>
                <w:rFonts w:ascii="Arial" w:hAnsi="Arial" w:cs="Arial"/>
                <w:sz w:val="18"/>
                <w:szCs w:val="18"/>
                <w:lang w:val="mn-MN"/>
              </w:rPr>
              <w:t>Зөвлөх авах шаардлагатай юу? Танд шинэ тоног төхөөрөмж авах шаардлага байна уу?</w:t>
            </w:r>
            <w:r w:rsidR="00741D65" w:rsidRPr="0019165A">
              <w:rPr>
                <w:rFonts w:ascii="Arial" w:hAnsi="Arial" w:cs="Arial"/>
                <w:sz w:val="18"/>
                <w:szCs w:val="18"/>
                <w:lang w:val="mn-MN"/>
              </w:rPr>
              <w:t xml:space="preserve"> </w:t>
            </w:r>
            <w:r w:rsidR="00051FA8" w:rsidRPr="0019165A">
              <w:rPr>
                <w:rFonts w:ascii="Arial" w:hAnsi="Arial" w:cs="Arial"/>
                <w:sz w:val="18"/>
                <w:szCs w:val="18"/>
                <w:lang w:val="mn-MN"/>
              </w:rPr>
              <w:t>Энэ ажилд шинэ ажилтан хэрэгтэй юу?</w:t>
            </w:r>
            <w:r w:rsidR="00741D65" w:rsidRPr="0019165A">
              <w:rPr>
                <w:rFonts w:ascii="Arial" w:hAnsi="Arial" w:cs="Arial"/>
                <w:sz w:val="18"/>
                <w:szCs w:val="18"/>
                <w:lang w:val="mn-MN"/>
              </w:rPr>
              <w:t xml:space="preserve"> </w:t>
            </w:r>
            <w:r w:rsidR="00051FA8" w:rsidRPr="0019165A">
              <w:rPr>
                <w:rFonts w:ascii="Arial" w:hAnsi="Arial" w:cs="Arial"/>
                <w:sz w:val="18"/>
                <w:szCs w:val="18"/>
                <w:lang w:val="mn-MN"/>
              </w:rPr>
              <w:t>Танд сургалт хэрэгтэй юу?</w:t>
            </w:r>
            <w:r w:rsidR="00741D65" w:rsidRPr="0019165A">
              <w:rPr>
                <w:rFonts w:ascii="Arial" w:hAnsi="Arial" w:cs="Arial"/>
                <w:sz w:val="18"/>
                <w:szCs w:val="18"/>
                <w:lang w:val="mn-MN"/>
              </w:rPr>
              <w:t xml:space="preserve">  </w:t>
            </w:r>
            <w:r w:rsidR="00051FA8" w:rsidRPr="0019165A">
              <w:rPr>
                <w:rFonts w:ascii="Arial" w:hAnsi="Arial" w:cs="Arial"/>
                <w:sz w:val="18"/>
                <w:szCs w:val="18"/>
                <w:lang w:val="mn-MN"/>
              </w:rPr>
              <w:t xml:space="preserve">Шинэ төслийг хэрэгжүүлэхэд юу ашиг тустай болохыг та хэдийнээ </w:t>
            </w:r>
            <w:r w:rsidR="00805714" w:rsidRPr="0019165A">
              <w:rPr>
                <w:rFonts w:ascii="Arial" w:hAnsi="Arial" w:cs="Arial"/>
                <w:sz w:val="18"/>
                <w:szCs w:val="18"/>
                <w:lang w:val="mn-MN"/>
              </w:rPr>
              <w:t>мэдээд</w:t>
            </w:r>
            <w:r w:rsidR="00051FA8" w:rsidRPr="0019165A">
              <w:rPr>
                <w:rFonts w:ascii="Arial" w:hAnsi="Arial" w:cs="Arial"/>
                <w:sz w:val="18"/>
                <w:szCs w:val="18"/>
                <w:lang w:val="mn-MN"/>
              </w:rPr>
              <w:t xml:space="preserve"> авсан  байсан</w:t>
            </w:r>
            <w:r w:rsidR="00805714" w:rsidRPr="0019165A">
              <w:rPr>
                <w:rFonts w:ascii="Arial" w:hAnsi="Arial" w:cs="Arial"/>
                <w:sz w:val="18"/>
                <w:szCs w:val="18"/>
                <w:lang w:val="mn-MN"/>
              </w:rPr>
              <w:t xml:space="preserve"> уу</w:t>
            </w:r>
            <w:r w:rsidR="00051FA8" w:rsidRPr="0019165A">
              <w:rPr>
                <w:rFonts w:ascii="Arial" w:hAnsi="Arial" w:cs="Arial"/>
                <w:sz w:val="18"/>
                <w:szCs w:val="18"/>
                <w:lang w:val="mn-MN"/>
              </w:rPr>
              <w:t>?</w:t>
            </w:r>
            <w:r w:rsidR="00741D65" w:rsidRPr="0019165A">
              <w:rPr>
                <w:rFonts w:ascii="Arial" w:hAnsi="Arial" w:cs="Arial"/>
                <w:sz w:val="18"/>
                <w:szCs w:val="18"/>
                <w:lang w:val="mn-MN"/>
              </w:rPr>
              <w:t xml:space="preserve"> </w:t>
            </w:r>
            <w:r w:rsidR="00805714" w:rsidRPr="0019165A">
              <w:rPr>
                <w:rFonts w:ascii="Arial" w:hAnsi="Arial" w:cs="Arial"/>
                <w:sz w:val="18"/>
                <w:szCs w:val="18"/>
                <w:lang w:val="mn-MN"/>
              </w:rPr>
              <w:t>Төслийг хэрэгжүүлэхэд зайлшгүй шаардлагатай зүйлийг та хараахан мэдэхгүй байна уу? Дутагдаж байгаа мэдлэг, үйлчилгээ, тоног төхөөрөмжийг хэрхэн олж авах вэ?</w:t>
            </w:r>
            <w:r w:rsidR="001A75E1" w:rsidRPr="0019165A">
              <w:rPr>
                <w:rFonts w:ascii="Arial" w:hAnsi="Arial" w:cs="Arial"/>
                <w:sz w:val="18"/>
                <w:szCs w:val="18"/>
                <w:lang w:val="mn-MN"/>
              </w:rPr>
              <w:t xml:space="preserve"> </w:t>
            </w:r>
          </w:p>
        </w:tc>
      </w:tr>
    </w:tbl>
    <w:p w14:paraId="5D554FCB" w14:textId="77777777" w:rsidR="00EA24F7" w:rsidRPr="0019165A" w:rsidRDefault="00EA24F7" w:rsidP="00EA24F7">
      <w:pPr>
        <w:rPr>
          <w:rFonts w:cs="Arial"/>
          <w:lang w:val="mn-MN"/>
        </w:rPr>
      </w:pPr>
    </w:p>
    <w:p w14:paraId="6B88C7BC" w14:textId="77777777" w:rsidR="00741D65" w:rsidRPr="0019165A" w:rsidRDefault="00741D65" w:rsidP="00741D65">
      <w:pPr>
        <w:rPr>
          <w:lang w:val="mn-MN"/>
        </w:rPr>
      </w:pPr>
    </w:p>
    <w:p w14:paraId="2CE30194" w14:textId="1F6EE9AF" w:rsidR="00EA24F7" w:rsidRPr="0019165A" w:rsidRDefault="00EA24F7" w:rsidP="00EA24F7">
      <w:pPr>
        <w:rPr>
          <w:rFonts w:cs="Arial"/>
          <w:lang w:val="mn-MN"/>
        </w:rPr>
      </w:pPr>
    </w:p>
    <w:p w14:paraId="3C7C1B87" w14:textId="51FF6305" w:rsidR="00264DF3" w:rsidRPr="0019165A" w:rsidRDefault="00496714" w:rsidP="00294F6C">
      <w:pPr>
        <w:pStyle w:val="Heading1"/>
      </w:pPr>
      <w:bookmarkStart w:id="10" w:name="_Toc27382467"/>
      <w:r w:rsidRPr="0019165A">
        <w:lastRenderedPageBreak/>
        <w:t xml:space="preserve">ХЭН </w:t>
      </w:r>
      <w:r w:rsidR="001D0DF9" w:rsidRPr="0019165A">
        <w:t>–</w:t>
      </w:r>
      <w:r w:rsidRPr="0019165A">
        <w:t xml:space="preserve"> </w:t>
      </w:r>
      <w:r w:rsidR="001D0DF9" w:rsidRPr="0019165A">
        <w:t>Танай т</w:t>
      </w:r>
      <w:r w:rsidRPr="0019165A">
        <w:t>өслийн хэрэглэгчид / ашиг хүртэгчдийн талаар бичнэ үү, тэд яагаад төслийн</w:t>
      </w:r>
      <w:r w:rsidR="001D0DF9" w:rsidRPr="0019165A">
        <w:t xml:space="preserve"> ажил</w:t>
      </w:r>
      <w:r w:rsidRPr="0019165A">
        <w:t xml:space="preserve"> үйлчилгээг авах талаар тайлбарлана уу. [1 хуудсанд багтаана]   </w:t>
      </w:r>
      <w:bookmarkEnd w:id="10"/>
    </w:p>
    <w:tbl>
      <w:tblPr>
        <w:tblStyle w:val="TableGrid"/>
        <w:tblW w:w="4925" w:type="pct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36"/>
        <w:gridCol w:w="9255"/>
      </w:tblGrid>
      <w:tr w:rsidR="00213FCB" w:rsidRPr="0019165A" w14:paraId="15ED9CA6" w14:textId="77777777" w:rsidTr="005F18A7">
        <w:trPr>
          <w:trHeight w:val="170"/>
        </w:trPr>
        <w:tc>
          <w:tcPr>
            <w:tcW w:w="414" w:type="pct"/>
            <w:shd w:val="clear" w:color="auto" w:fill="F2F2F2" w:themeFill="background1" w:themeFillShade="F2"/>
            <w:vAlign w:val="center"/>
          </w:tcPr>
          <w:p w14:paraId="0038DEDE" w14:textId="77777777" w:rsidR="00213FCB" w:rsidRPr="0019165A" w:rsidRDefault="00213FCB" w:rsidP="00741D65">
            <w:pPr>
              <w:pStyle w:val="Icon"/>
              <w:spacing w:before="0" w:after="0"/>
              <w:rPr>
                <w:rFonts w:cs="Arial"/>
                <w:sz w:val="60"/>
                <w:szCs w:val="60"/>
                <w:lang w:val="mn-MN"/>
              </w:rPr>
            </w:pPr>
            <w:r w:rsidRPr="0019165A">
              <w:rPr>
                <w:rFonts w:cs="Arial"/>
                <w:color w:val="FF0000"/>
                <w:sz w:val="60"/>
                <w:szCs w:val="60"/>
                <w:lang w:val="mn-MN"/>
              </w:rPr>
              <w:sym w:font="Wingdings" w:char="F040"/>
            </w:r>
          </w:p>
        </w:tc>
        <w:tc>
          <w:tcPr>
            <w:tcW w:w="4586" w:type="pct"/>
            <w:shd w:val="clear" w:color="auto" w:fill="F2F2F2" w:themeFill="background1" w:themeFillShade="F2"/>
          </w:tcPr>
          <w:p w14:paraId="20CA8F71" w14:textId="2FA3116A" w:rsidR="0094396E" w:rsidRPr="0019165A" w:rsidRDefault="00496714" w:rsidP="005F18A7">
            <w:pPr>
              <w:pStyle w:val="TipText"/>
              <w:spacing w:before="60" w:after="60" w:line="240" w:lineRule="atLeast"/>
              <w:ind w:right="0"/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19165A">
              <w:rPr>
                <w:rFonts w:ascii="Arial" w:hAnsi="Arial" w:cs="Arial"/>
                <w:sz w:val="18"/>
                <w:szCs w:val="18"/>
                <w:lang w:val="mn-MN"/>
              </w:rPr>
              <w:t xml:space="preserve">Таны үйлчлүүлэгч хэн байх вэ? / Төслийг хэрэгжүүлснээр хэн ашиг тус хүртэх вэ?  </w:t>
            </w:r>
          </w:p>
        </w:tc>
      </w:tr>
    </w:tbl>
    <w:p w14:paraId="79636E6E" w14:textId="77777777" w:rsidR="00741D65" w:rsidRPr="0019165A" w:rsidRDefault="00741D65" w:rsidP="00741D65">
      <w:pPr>
        <w:rPr>
          <w:lang w:val="mn-MN"/>
        </w:rPr>
      </w:pPr>
    </w:p>
    <w:p w14:paraId="1D64936C" w14:textId="77777777" w:rsidR="00741D65" w:rsidRPr="0019165A" w:rsidRDefault="00741D65" w:rsidP="00741D65">
      <w:pPr>
        <w:rPr>
          <w:lang w:val="mn-MN"/>
        </w:rPr>
      </w:pPr>
    </w:p>
    <w:p w14:paraId="3185DD27" w14:textId="77777777" w:rsidR="00264DF3" w:rsidRPr="0019165A" w:rsidRDefault="00264DF3">
      <w:pPr>
        <w:rPr>
          <w:rFonts w:cs="Arial"/>
          <w:lang w:val="mn-MN"/>
        </w:rPr>
      </w:pPr>
    </w:p>
    <w:p w14:paraId="7781FB27" w14:textId="2542D851" w:rsidR="00F93F82" w:rsidRPr="0019165A" w:rsidRDefault="001D0DF9" w:rsidP="00294F6C">
      <w:pPr>
        <w:pStyle w:val="Heading1"/>
      </w:pPr>
      <w:bookmarkStart w:id="11" w:name="_Toc27382468"/>
      <w:r w:rsidRPr="0019165A">
        <w:lastRenderedPageBreak/>
        <w:t>Өрсөлдөөн – Өөр ямар хүмүүс/ бүлэг/ байгууллага адил төстэй үйл ажиллагаа эрхлэн явуулж байгаа талаар тайлбарлана уу. [1хуудсанд багтаана]</w:t>
      </w:r>
      <w:r w:rsidR="004F66D7" w:rsidRPr="0019165A">
        <w:t xml:space="preserve"> </w:t>
      </w:r>
      <w:bookmarkEnd w:id="11"/>
    </w:p>
    <w:tbl>
      <w:tblPr>
        <w:tblStyle w:val="TableGrid"/>
        <w:tblW w:w="4925" w:type="pct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36"/>
        <w:gridCol w:w="9255"/>
      </w:tblGrid>
      <w:tr w:rsidR="00055487" w:rsidRPr="0019165A" w14:paraId="74FF1C46" w14:textId="77777777" w:rsidTr="005F18A7">
        <w:trPr>
          <w:trHeight w:val="170"/>
        </w:trPr>
        <w:tc>
          <w:tcPr>
            <w:tcW w:w="414" w:type="pct"/>
            <w:shd w:val="clear" w:color="auto" w:fill="F2F2F2" w:themeFill="background1" w:themeFillShade="F2"/>
            <w:vAlign w:val="center"/>
          </w:tcPr>
          <w:p w14:paraId="508D0D24" w14:textId="77777777" w:rsidR="00055487" w:rsidRPr="0019165A" w:rsidRDefault="00055487" w:rsidP="00741D65">
            <w:pPr>
              <w:pStyle w:val="Icon"/>
              <w:spacing w:before="0" w:after="0"/>
              <w:rPr>
                <w:rFonts w:cs="Arial"/>
                <w:sz w:val="60"/>
                <w:szCs w:val="60"/>
                <w:lang w:val="mn-MN"/>
              </w:rPr>
            </w:pPr>
            <w:r w:rsidRPr="0019165A">
              <w:rPr>
                <w:rFonts w:cs="Arial"/>
                <w:color w:val="FF0000"/>
                <w:sz w:val="60"/>
                <w:szCs w:val="60"/>
                <w:lang w:val="mn-MN"/>
              </w:rPr>
              <w:sym w:font="Wingdings" w:char="F040"/>
            </w:r>
          </w:p>
        </w:tc>
        <w:tc>
          <w:tcPr>
            <w:tcW w:w="4586" w:type="pct"/>
            <w:shd w:val="clear" w:color="auto" w:fill="F2F2F2" w:themeFill="background1" w:themeFillShade="F2"/>
          </w:tcPr>
          <w:p w14:paraId="2D2EBC6B" w14:textId="6E558DD7" w:rsidR="00F940FE" w:rsidRPr="0019165A" w:rsidRDefault="001D0DF9" w:rsidP="006F583A">
            <w:pPr>
              <w:pStyle w:val="TipText"/>
              <w:spacing w:before="60" w:after="60" w:line="240" w:lineRule="atLeast"/>
              <w:ind w:left="-23" w:right="0" w:hanging="5"/>
              <w:contextualSpacing/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19165A">
              <w:rPr>
                <w:rFonts w:ascii="Arial" w:hAnsi="Arial" w:cs="Arial"/>
                <w:sz w:val="18"/>
                <w:szCs w:val="18"/>
                <w:lang w:val="mn-MN"/>
              </w:rPr>
              <w:t>Өөр хэн адил төстэй үйлчилгээ, бүтээгдэхүүн санал болгож байна вэ?</w:t>
            </w:r>
            <w:r w:rsidR="006F3DF1" w:rsidRPr="0019165A">
              <w:rPr>
                <w:rFonts w:ascii="Arial" w:hAnsi="Arial" w:cs="Arial"/>
                <w:sz w:val="18"/>
                <w:szCs w:val="18"/>
                <w:lang w:val="mn-MN"/>
              </w:rPr>
              <w:t xml:space="preserve"> Эдгээр бусад үйлчилгээ, бүтээгдэхүүн таны үнэтэй харьцуулахад ямар үнэтэй байна вэ?</w:t>
            </w:r>
            <w:r w:rsidR="00A373A6" w:rsidRPr="0019165A">
              <w:rPr>
                <w:rFonts w:ascii="Arial" w:hAnsi="Arial" w:cs="Arial"/>
                <w:sz w:val="18"/>
                <w:szCs w:val="18"/>
                <w:lang w:val="mn-MN"/>
              </w:rPr>
              <w:t xml:space="preserve">Таны бүтээгдэхүүн / үйлчилгээ өрсөлдөгчөөс юугаараа илүү байна вэ?(илүү чанартай, үнэ хямд, </w:t>
            </w:r>
            <w:r w:rsidR="00AD0147" w:rsidRPr="0019165A">
              <w:rPr>
                <w:rFonts w:ascii="Arial" w:hAnsi="Arial" w:cs="Arial"/>
                <w:sz w:val="18"/>
                <w:szCs w:val="18"/>
                <w:lang w:val="mn-MN"/>
              </w:rPr>
              <w:t xml:space="preserve">хялбар олдоно) </w:t>
            </w:r>
          </w:p>
        </w:tc>
      </w:tr>
    </w:tbl>
    <w:p w14:paraId="79ECAD9A" w14:textId="77777777" w:rsidR="00F93F82" w:rsidRPr="0019165A" w:rsidRDefault="00F93F82">
      <w:pPr>
        <w:rPr>
          <w:rFonts w:cs="Arial"/>
          <w:lang w:val="mn-MN"/>
        </w:rPr>
      </w:pPr>
    </w:p>
    <w:p w14:paraId="07CCD6AC" w14:textId="1DEB57A3" w:rsidR="00F93F82" w:rsidRPr="0019165A" w:rsidRDefault="00F93F82">
      <w:pPr>
        <w:rPr>
          <w:rFonts w:cs="Arial"/>
          <w:lang w:val="mn-MN"/>
        </w:rPr>
      </w:pPr>
    </w:p>
    <w:p w14:paraId="688DD038" w14:textId="77777777" w:rsidR="00B26F97" w:rsidRPr="0019165A" w:rsidRDefault="00B26F97">
      <w:pPr>
        <w:rPr>
          <w:rFonts w:cs="Arial"/>
          <w:lang w:val="mn-MN"/>
        </w:rPr>
      </w:pPr>
    </w:p>
    <w:p w14:paraId="58544359" w14:textId="4F40F594" w:rsidR="00F93F82" w:rsidRPr="0019165A" w:rsidRDefault="00B4494B" w:rsidP="00294F6C">
      <w:pPr>
        <w:pStyle w:val="Heading1"/>
      </w:pPr>
      <w:bookmarkStart w:id="12" w:name="_Toc27382469"/>
      <w:r w:rsidRPr="0019165A">
        <w:lastRenderedPageBreak/>
        <w:t xml:space="preserve">Боломжтой бол - Маркетинг ба борлуулалт – бүтээгдэхүүн/үйлчилгээг хэрхэн сурталчлан/ борлуулна гэж төлөвлөж байна вэ? [1 хуудсанд багтаана]  </w:t>
      </w:r>
      <w:bookmarkEnd w:id="12"/>
    </w:p>
    <w:tbl>
      <w:tblPr>
        <w:tblStyle w:val="TableGrid"/>
        <w:tblW w:w="4925" w:type="pct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36"/>
        <w:gridCol w:w="9255"/>
      </w:tblGrid>
      <w:tr w:rsidR="0084248F" w:rsidRPr="0019165A" w14:paraId="789C2239" w14:textId="77777777" w:rsidTr="005F18A7">
        <w:trPr>
          <w:trHeight w:val="170"/>
        </w:trPr>
        <w:tc>
          <w:tcPr>
            <w:tcW w:w="414" w:type="pct"/>
            <w:shd w:val="clear" w:color="auto" w:fill="F2F2F2" w:themeFill="background1" w:themeFillShade="F2"/>
            <w:vAlign w:val="center"/>
          </w:tcPr>
          <w:p w14:paraId="33A89662" w14:textId="51CDA4DC" w:rsidR="0084248F" w:rsidRPr="0019165A" w:rsidRDefault="006F583A" w:rsidP="00741D65">
            <w:pPr>
              <w:pStyle w:val="Icon"/>
              <w:spacing w:before="0" w:after="0"/>
              <w:rPr>
                <w:rFonts w:cs="Arial"/>
                <w:sz w:val="60"/>
                <w:szCs w:val="60"/>
                <w:lang w:val="mn-MN"/>
              </w:rPr>
            </w:pPr>
            <w:r w:rsidRPr="0019165A">
              <w:rPr>
                <w:rFonts w:cs="Arial"/>
                <w:color w:val="FF0000"/>
                <w:sz w:val="60"/>
                <w:szCs w:val="60"/>
                <w:lang w:val="mn-MN"/>
              </w:rPr>
              <w:sym w:font="Wingdings" w:char="F040"/>
            </w:r>
          </w:p>
        </w:tc>
        <w:tc>
          <w:tcPr>
            <w:tcW w:w="4586" w:type="pct"/>
            <w:shd w:val="clear" w:color="auto" w:fill="F2F2F2" w:themeFill="background1" w:themeFillShade="F2"/>
          </w:tcPr>
          <w:p w14:paraId="659DFA67" w14:textId="68B7970C" w:rsidR="00C13D80" w:rsidRPr="0019165A" w:rsidRDefault="00B4494B" w:rsidP="005F18A7">
            <w:pPr>
              <w:pStyle w:val="TipText"/>
              <w:spacing w:before="60" w:after="60" w:line="240" w:lineRule="atLeast"/>
              <w:ind w:right="0"/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19165A">
              <w:rPr>
                <w:rFonts w:ascii="Arial" w:hAnsi="Arial" w:cs="Arial"/>
                <w:sz w:val="18"/>
                <w:szCs w:val="18"/>
                <w:lang w:val="mn-MN"/>
              </w:rPr>
              <w:t>Бүтээгдэхүүн / үйлчилгээгээ сурталчлахдаа ямар хэвлэл мэдээллийн хэрэгслийг ашиглах вэ?</w:t>
            </w:r>
            <w:r w:rsidR="006F583A" w:rsidRPr="0019165A">
              <w:rPr>
                <w:rFonts w:ascii="Arial" w:hAnsi="Arial" w:cs="Arial"/>
                <w:sz w:val="18"/>
                <w:szCs w:val="18"/>
                <w:lang w:val="mn-MN"/>
              </w:rPr>
              <w:t xml:space="preserve"> </w:t>
            </w:r>
            <w:r w:rsidR="001C1E3B" w:rsidRPr="0019165A">
              <w:rPr>
                <w:rFonts w:ascii="Arial" w:hAnsi="Arial" w:cs="Arial"/>
                <w:sz w:val="18"/>
                <w:szCs w:val="18"/>
                <w:lang w:val="mn-MN"/>
              </w:rPr>
              <w:t>Шинэ үйлчлүүлэгчдийг хэрхэн олохоор төлөвлөж байна вэ? Шинэ үйлчлүүлэгчид олох төлөвлөгөөтэй байна уу</w:t>
            </w:r>
            <w:r w:rsidR="005D0330" w:rsidRPr="0019165A">
              <w:rPr>
                <w:rFonts w:ascii="Arial" w:hAnsi="Arial" w:cs="Arial"/>
                <w:sz w:val="18"/>
                <w:szCs w:val="18"/>
                <w:lang w:val="mn-MN"/>
              </w:rPr>
              <w:t>?</w:t>
            </w:r>
            <w:r w:rsidR="005D0330" w:rsidRPr="0019165A">
              <w:rPr>
                <w:lang w:val="mn-MN"/>
              </w:rPr>
              <w:t xml:space="preserve"> </w:t>
            </w:r>
            <w:r w:rsidR="005D0330" w:rsidRPr="0019165A">
              <w:rPr>
                <w:rFonts w:ascii="Arial" w:hAnsi="Arial" w:cs="Arial"/>
                <w:sz w:val="18"/>
                <w:szCs w:val="18"/>
                <w:lang w:val="mn-MN"/>
              </w:rPr>
              <w:t>Үйлчлүүлэгчид таны бүтээгдэхүүнийг хаанаас олж болохыг яаж мэдэх вэ?</w:t>
            </w:r>
            <w:r w:rsidR="006F583A" w:rsidRPr="0019165A">
              <w:rPr>
                <w:rFonts w:ascii="Arial" w:hAnsi="Arial" w:cs="Arial"/>
                <w:sz w:val="18"/>
                <w:szCs w:val="18"/>
                <w:lang w:val="mn-MN"/>
              </w:rPr>
              <w:t xml:space="preserve"> </w:t>
            </w:r>
            <w:r w:rsidR="005D0330" w:rsidRPr="0019165A">
              <w:rPr>
                <w:rFonts w:ascii="Arial" w:hAnsi="Arial" w:cs="Arial"/>
                <w:sz w:val="18"/>
                <w:szCs w:val="18"/>
                <w:lang w:val="mn-MN"/>
              </w:rPr>
              <w:t xml:space="preserve">  </w:t>
            </w:r>
          </w:p>
        </w:tc>
      </w:tr>
    </w:tbl>
    <w:p w14:paraId="18D9D8A0" w14:textId="77777777" w:rsidR="00ED0E7C" w:rsidRPr="0019165A" w:rsidRDefault="00ED0E7C" w:rsidP="00ED0E7C">
      <w:pPr>
        <w:rPr>
          <w:rFonts w:cs="Arial"/>
          <w:lang w:val="mn-MN"/>
        </w:rPr>
      </w:pPr>
    </w:p>
    <w:p w14:paraId="79A678BB" w14:textId="77777777" w:rsidR="00B26F97" w:rsidRPr="0019165A" w:rsidRDefault="00B26F97" w:rsidP="00B26F97">
      <w:pPr>
        <w:rPr>
          <w:lang w:val="mn-MN"/>
        </w:rPr>
      </w:pPr>
    </w:p>
    <w:p w14:paraId="74D210C6" w14:textId="77777777" w:rsidR="00ED0E7C" w:rsidRPr="0019165A" w:rsidRDefault="00ED0E7C" w:rsidP="00ED0E7C">
      <w:pPr>
        <w:rPr>
          <w:rFonts w:cs="Arial"/>
          <w:lang w:val="mn-MN"/>
        </w:rPr>
      </w:pPr>
    </w:p>
    <w:p w14:paraId="39DA6D4C" w14:textId="1651B341" w:rsidR="00ED0E7C" w:rsidRPr="0019165A" w:rsidRDefault="005B5660" w:rsidP="00294F6C">
      <w:pPr>
        <w:pStyle w:val="Heading1"/>
      </w:pPr>
      <w:bookmarkStart w:id="13" w:name="_Toc27382470"/>
      <w:r w:rsidRPr="0019165A">
        <w:lastRenderedPageBreak/>
        <w:t>Дадлага туршлага – төлөвлөсөн ажлын талбарт хуримтлуулсан өөрийн туршлагаас тайлбарлана уу. [1 хуудсанд багтаана]</w:t>
      </w:r>
      <w:r w:rsidR="00ED0E7C" w:rsidRPr="0019165A">
        <w:t xml:space="preserve"> </w:t>
      </w:r>
      <w:bookmarkEnd w:id="13"/>
    </w:p>
    <w:tbl>
      <w:tblPr>
        <w:tblStyle w:val="TableGrid"/>
        <w:tblW w:w="4925" w:type="pct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36"/>
        <w:gridCol w:w="9255"/>
      </w:tblGrid>
      <w:tr w:rsidR="00ED0E7C" w:rsidRPr="0019165A" w14:paraId="71B29A01" w14:textId="77777777" w:rsidTr="005F18A7">
        <w:trPr>
          <w:trHeight w:val="170"/>
        </w:trPr>
        <w:tc>
          <w:tcPr>
            <w:tcW w:w="414" w:type="pct"/>
            <w:shd w:val="clear" w:color="auto" w:fill="F2F2F2" w:themeFill="background1" w:themeFillShade="F2"/>
            <w:vAlign w:val="center"/>
          </w:tcPr>
          <w:p w14:paraId="0B9FCFB5" w14:textId="77777777" w:rsidR="00ED0E7C" w:rsidRPr="0019165A" w:rsidRDefault="00ED0E7C" w:rsidP="00741D65">
            <w:pPr>
              <w:pStyle w:val="Icon"/>
              <w:spacing w:before="0" w:after="0"/>
              <w:rPr>
                <w:rFonts w:cs="Arial"/>
                <w:sz w:val="60"/>
                <w:szCs w:val="60"/>
                <w:lang w:val="mn-MN"/>
              </w:rPr>
            </w:pPr>
            <w:r w:rsidRPr="0019165A">
              <w:rPr>
                <w:rFonts w:cs="Arial"/>
                <w:color w:val="FF0000"/>
                <w:sz w:val="60"/>
                <w:szCs w:val="60"/>
                <w:lang w:val="mn-MN"/>
              </w:rPr>
              <w:sym w:font="Wingdings" w:char="F040"/>
            </w:r>
          </w:p>
        </w:tc>
        <w:tc>
          <w:tcPr>
            <w:tcW w:w="4586" w:type="pct"/>
            <w:shd w:val="clear" w:color="auto" w:fill="F2F2F2" w:themeFill="background1" w:themeFillShade="F2"/>
          </w:tcPr>
          <w:p w14:paraId="0CF01718" w14:textId="539F3D2A" w:rsidR="00A20AFC" w:rsidRPr="0019165A" w:rsidRDefault="00641596" w:rsidP="005F18A7">
            <w:pPr>
              <w:pStyle w:val="TipText"/>
              <w:spacing w:before="60" w:after="60" w:line="240" w:lineRule="atLeast"/>
              <w:ind w:right="0"/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19165A">
              <w:rPr>
                <w:rFonts w:ascii="Arial" w:hAnsi="Arial" w:cs="Arial"/>
                <w:sz w:val="18"/>
                <w:szCs w:val="18"/>
                <w:lang w:val="mn-MN"/>
              </w:rPr>
              <w:t>Өөрийн</w:t>
            </w:r>
            <w:r w:rsidR="00DA0395" w:rsidRPr="0019165A">
              <w:rPr>
                <w:rFonts w:ascii="Arial" w:hAnsi="Arial" w:cs="Arial"/>
                <w:sz w:val="18"/>
                <w:szCs w:val="18"/>
                <w:lang w:val="mn-MN"/>
              </w:rPr>
              <w:t xml:space="preserve"> / эсвэл </w:t>
            </w:r>
            <w:r w:rsidRPr="0019165A">
              <w:rPr>
                <w:rFonts w:ascii="Arial" w:hAnsi="Arial" w:cs="Arial"/>
                <w:sz w:val="18"/>
                <w:szCs w:val="18"/>
                <w:lang w:val="mn-MN"/>
              </w:rPr>
              <w:t>өөрийн бүлгийнхээ</w:t>
            </w:r>
            <w:r w:rsidR="00DA0395" w:rsidRPr="0019165A">
              <w:rPr>
                <w:rFonts w:ascii="Arial" w:hAnsi="Arial" w:cs="Arial"/>
                <w:sz w:val="18"/>
                <w:szCs w:val="18"/>
                <w:lang w:val="mn-MN"/>
              </w:rPr>
              <w:t xml:space="preserve"> / компанийнхаа талаар нэмэлт мэдээлэл өгнө үү</w:t>
            </w:r>
            <w:r w:rsidRPr="0019165A">
              <w:rPr>
                <w:rFonts w:ascii="Arial" w:hAnsi="Arial" w:cs="Arial"/>
                <w:sz w:val="18"/>
                <w:szCs w:val="18"/>
                <w:lang w:val="mn-MN"/>
              </w:rPr>
              <w:t>.</w:t>
            </w:r>
            <w:r w:rsidRPr="0019165A">
              <w:rPr>
                <w:lang w:val="mn-MN"/>
              </w:rPr>
              <w:t xml:space="preserve"> </w:t>
            </w:r>
            <w:r w:rsidRPr="0019165A">
              <w:rPr>
                <w:rFonts w:ascii="Arial" w:hAnsi="Arial" w:cs="Arial"/>
                <w:sz w:val="18"/>
                <w:szCs w:val="18"/>
                <w:lang w:val="mn-MN"/>
              </w:rPr>
              <w:t>Та ямар боловсрол эзэмшсэн бэ?</w:t>
            </w:r>
            <w:r w:rsidRPr="0019165A">
              <w:rPr>
                <w:lang w:val="mn-MN"/>
              </w:rPr>
              <w:t xml:space="preserve"> </w:t>
            </w:r>
            <w:r w:rsidRPr="0019165A">
              <w:rPr>
                <w:rFonts w:ascii="Arial" w:hAnsi="Arial" w:cs="Arial"/>
                <w:sz w:val="18"/>
                <w:szCs w:val="18"/>
                <w:lang w:val="mn-MN"/>
              </w:rPr>
              <w:t>Танд энэ ажлын чиглэлээр ямар туршлага байна вэ</w:t>
            </w:r>
            <w:r w:rsidR="00C77F9E" w:rsidRPr="0019165A">
              <w:rPr>
                <w:rFonts w:ascii="Arial" w:hAnsi="Arial" w:cs="Arial"/>
                <w:sz w:val="18"/>
                <w:szCs w:val="18"/>
                <w:lang w:val="mn-MN"/>
              </w:rPr>
              <w:t>?</w:t>
            </w:r>
            <w:r w:rsidR="00C77F9E" w:rsidRPr="0019165A">
              <w:rPr>
                <w:lang w:val="mn-MN"/>
              </w:rPr>
              <w:t xml:space="preserve"> </w:t>
            </w:r>
            <w:r w:rsidR="00C77F9E" w:rsidRPr="0019165A">
              <w:rPr>
                <w:rFonts w:ascii="Arial" w:hAnsi="Arial" w:cs="Arial"/>
                <w:sz w:val="18"/>
                <w:szCs w:val="18"/>
                <w:lang w:val="mn-MN"/>
              </w:rPr>
              <w:t>Таны үйлчилгээг санал болгох үйлчлүүлэгч / бусад бүлэг / компаниуд байна уу?</w:t>
            </w:r>
            <w:r w:rsidR="00C77F9E" w:rsidRPr="0019165A">
              <w:rPr>
                <w:lang w:val="mn-MN"/>
              </w:rPr>
              <w:t xml:space="preserve"> </w:t>
            </w:r>
            <w:r w:rsidR="00C77F9E" w:rsidRPr="0019165A">
              <w:rPr>
                <w:rFonts w:ascii="Arial" w:hAnsi="Arial" w:cs="Arial"/>
                <w:sz w:val="18"/>
                <w:szCs w:val="18"/>
                <w:lang w:val="mn-MN"/>
              </w:rPr>
              <w:t xml:space="preserve">Таны амьдралд тохиолдсон </w:t>
            </w:r>
            <w:r w:rsidR="00D04137" w:rsidRPr="0019165A">
              <w:rPr>
                <w:rFonts w:ascii="Arial" w:hAnsi="Arial" w:cs="Arial"/>
                <w:sz w:val="18"/>
                <w:szCs w:val="18"/>
                <w:lang w:val="mn-MN"/>
              </w:rPr>
              <w:t xml:space="preserve">бидэнд ярьж өгөх </w:t>
            </w:r>
            <w:r w:rsidR="00C77F9E" w:rsidRPr="0019165A">
              <w:rPr>
                <w:rFonts w:ascii="Arial" w:hAnsi="Arial" w:cs="Arial"/>
                <w:sz w:val="18"/>
                <w:szCs w:val="18"/>
                <w:lang w:val="mn-MN"/>
              </w:rPr>
              <w:t>амжилтын түүх бай</w:t>
            </w:r>
            <w:r w:rsidR="00D04137" w:rsidRPr="0019165A">
              <w:rPr>
                <w:rFonts w:ascii="Arial" w:hAnsi="Arial" w:cs="Arial"/>
                <w:sz w:val="18"/>
                <w:szCs w:val="18"/>
                <w:lang w:val="mn-MN"/>
              </w:rPr>
              <w:t>на</w:t>
            </w:r>
            <w:r w:rsidR="00C77F9E" w:rsidRPr="0019165A">
              <w:rPr>
                <w:rFonts w:ascii="Arial" w:hAnsi="Arial" w:cs="Arial"/>
                <w:sz w:val="18"/>
                <w:szCs w:val="18"/>
                <w:lang w:val="mn-MN"/>
              </w:rPr>
              <w:t xml:space="preserve"> уу?</w:t>
            </w:r>
            <w:r w:rsidR="00470DF5" w:rsidRPr="0019165A">
              <w:rPr>
                <w:rFonts w:ascii="Arial" w:hAnsi="Arial" w:cs="Arial"/>
                <w:sz w:val="18"/>
                <w:szCs w:val="18"/>
                <w:lang w:val="mn-MN"/>
              </w:rPr>
              <w:t xml:space="preserve"> </w:t>
            </w:r>
            <w:r w:rsidR="00C77F9E" w:rsidRPr="0019165A">
              <w:rPr>
                <w:rFonts w:ascii="Arial" w:hAnsi="Arial" w:cs="Arial"/>
                <w:sz w:val="18"/>
                <w:szCs w:val="18"/>
                <w:lang w:val="mn-MN"/>
              </w:rPr>
              <w:t xml:space="preserve">    </w:t>
            </w:r>
          </w:p>
        </w:tc>
      </w:tr>
    </w:tbl>
    <w:p w14:paraId="6BCB1198" w14:textId="38A6B9B4" w:rsidR="00ED0E7C" w:rsidRPr="0019165A" w:rsidRDefault="00ED0E7C" w:rsidP="00ED0E7C">
      <w:pPr>
        <w:rPr>
          <w:rFonts w:cs="Arial"/>
          <w:lang w:val="mn-MN"/>
        </w:rPr>
      </w:pPr>
    </w:p>
    <w:p w14:paraId="6F2F0023" w14:textId="68B4A312" w:rsidR="00B26F97" w:rsidRPr="0019165A" w:rsidRDefault="00B26F97" w:rsidP="00ED0E7C">
      <w:pPr>
        <w:rPr>
          <w:rFonts w:cs="Arial"/>
          <w:lang w:val="mn-MN"/>
        </w:rPr>
      </w:pPr>
    </w:p>
    <w:p w14:paraId="74E0D189" w14:textId="6FD37977" w:rsidR="00A13AAB" w:rsidRPr="0019165A" w:rsidRDefault="00A13AAB" w:rsidP="00ED0E7C">
      <w:pPr>
        <w:rPr>
          <w:rFonts w:cs="Arial"/>
          <w:lang w:val="mn-MN"/>
        </w:rPr>
      </w:pPr>
    </w:p>
    <w:p w14:paraId="1EE7BE72" w14:textId="3B81EAC4" w:rsidR="00A13AAB" w:rsidRPr="0019165A" w:rsidRDefault="00A13AAB" w:rsidP="00ED0E7C">
      <w:pPr>
        <w:rPr>
          <w:rFonts w:cs="Arial"/>
          <w:lang w:val="mn-MN"/>
        </w:rPr>
      </w:pPr>
    </w:p>
    <w:p w14:paraId="02182265" w14:textId="77777777" w:rsidR="00A13AAB" w:rsidRPr="0019165A" w:rsidRDefault="00A13AAB" w:rsidP="00ED0E7C">
      <w:pPr>
        <w:rPr>
          <w:rFonts w:cs="Arial"/>
          <w:lang w:val="mn-MN"/>
        </w:rPr>
      </w:pPr>
    </w:p>
    <w:p w14:paraId="2025E629" w14:textId="77777777" w:rsidR="00B26F97" w:rsidRPr="0019165A" w:rsidRDefault="00B26F97" w:rsidP="00ED0E7C">
      <w:pPr>
        <w:rPr>
          <w:rFonts w:cs="Arial"/>
          <w:lang w:val="mn-MN"/>
        </w:rPr>
      </w:pPr>
    </w:p>
    <w:p w14:paraId="16F8FAA7" w14:textId="77777777" w:rsidR="00A13AAB" w:rsidRPr="0019165A" w:rsidRDefault="00A13AAB" w:rsidP="00A13AAB">
      <w:pPr>
        <w:pStyle w:val="Heading1"/>
        <w:pageBreakBefore w:val="0"/>
        <w:sectPr w:rsidR="00A13AAB" w:rsidRPr="0019165A" w:rsidSect="004257BC">
          <w:footerReference w:type="default" r:id="rId12"/>
          <w:pgSz w:w="12240" w:h="15840" w:code="1"/>
          <w:pgMar w:top="851" w:right="851" w:bottom="1077" w:left="1134" w:header="720" w:footer="720" w:gutter="0"/>
          <w:pgNumType w:start="1"/>
          <w:cols w:space="720"/>
          <w:docGrid w:linePitch="360"/>
        </w:sectPr>
      </w:pPr>
    </w:p>
    <w:p w14:paraId="2BD029A2" w14:textId="7F3B80E4" w:rsidR="00145C55" w:rsidRPr="0019165A" w:rsidRDefault="00145C55" w:rsidP="00145C55">
      <w:pPr>
        <w:pStyle w:val="Heading1"/>
        <w:pageBreakBefore w:val="0"/>
      </w:pPr>
      <w:bookmarkStart w:id="14" w:name="_Toc27382471"/>
      <w:r w:rsidRPr="0019165A">
        <w:lastRenderedPageBreak/>
        <w:t xml:space="preserve">   </w:t>
      </w:r>
      <w:hyperlink w:anchor="_Toc27382471" w:history="1">
        <w:r w:rsidRPr="0019165A">
          <w:rPr>
            <w:color w:val="FF0000"/>
            <w:lang w:eastAsia="en-US"/>
          </w:rPr>
          <w:t>Төсөл хэрэгжүүлэх зардал</w:t>
        </w:r>
        <w:r w:rsidRPr="0019165A">
          <w:rPr>
            <w:rStyle w:val="Hyperlink"/>
            <w:color w:val="FF0000"/>
          </w:rPr>
          <w:t xml:space="preserve"> </w:t>
        </w:r>
        <w:r w:rsidRPr="0019165A">
          <w:rPr>
            <w:rStyle w:val="Hyperlink"/>
            <w:color w:val="FF0000"/>
            <w:u w:val="none"/>
          </w:rPr>
          <w:t>[2 хуудсанд багтаана]</w:t>
        </w:r>
        <w:r w:rsidRPr="0019165A">
          <w:rPr>
            <w:webHidden/>
          </w:rPr>
          <w:tab/>
        </w:r>
      </w:hyperlink>
      <w:bookmarkEnd w:id="14"/>
    </w:p>
    <w:tbl>
      <w:tblPr>
        <w:tblStyle w:val="TableGrid"/>
        <w:tblW w:w="4925" w:type="pct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199"/>
        <w:gridCol w:w="13277"/>
      </w:tblGrid>
      <w:tr w:rsidR="008E550E" w:rsidRPr="0019165A" w14:paraId="32FBD566" w14:textId="77777777" w:rsidTr="00E43C0F">
        <w:trPr>
          <w:trHeight w:val="170"/>
        </w:trPr>
        <w:tc>
          <w:tcPr>
            <w:tcW w:w="414" w:type="pct"/>
            <w:shd w:val="clear" w:color="auto" w:fill="F2F2F2" w:themeFill="background1" w:themeFillShade="F2"/>
            <w:vAlign w:val="center"/>
          </w:tcPr>
          <w:p w14:paraId="69EFECA1" w14:textId="77777777" w:rsidR="008E550E" w:rsidRPr="0019165A" w:rsidRDefault="008E550E" w:rsidP="00E43C0F">
            <w:pPr>
              <w:pStyle w:val="Icon"/>
              <w:spacing w:before="0" w:after="0"/>
              <w:rPr>
                <w:rFonts w:cs="Arial"/>
                <w:sz w:val="60"/>
                <w:szCs w:val="60"/>
                <w:lang w:val="mn-MN"/>
              </w:rPr>
            </w:pPr>
            <w:r w:rsidRPr="0019165A">
              <w:rPr>
                <w:rFonts w:cs="Arial"/>
                <w:color w:val="FF0000"/>
                <w:sz w:val="60"/>
                <w:szCs w:val="60"/>
                <w:lang w:val="mn-MN"/>
              </w:rPr>
              <w:sym w:font="Wingdings" w:char="F040"/>
            </w:r>
          </w:p>
        </w:tc>
        <w:tc>
          <w:tcPr>
            <w:tcW w:w="4586" w:type="pct"/>
            <w:shd w:val="clear" w:color="auto" w:fill="F2F2F2" w:themeFill="background1" w:themeFillShade="F2"/>
          </w:tcPr>
          <w:p w14:paraId="3455BFFE" w14:textId="1EBF2471" w:rsidR="008E550E" w:rsidRPr="0019165A" w:rsidRDefault="00907D19" w:rsidP="00E43C0F">
            <w:pPr>
              <w:pStyle w:val="TipText"/>
              <w:spacing w:before="60" w:after="60" w:line="240" w:lineRule="atLeast"/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19165A">
              <w:rPr>
                <w:rFonts w:ascii="Arial" w:hAnsi="Arial" w:cs="Arial"/>
                <w:sz w:val="18"/>
                <w:szCs w:val="18"/>
                <w:lang w:val="mn-MN"/>
              </w:rPr>
              <w:t>ШИНЭ ТӨСЛИЙГ хэрэгжүүлэхэд шаардагдах тоног төхөөрөмж, үл хөдлөх хөрөнгө, бараа бүтээгдэхүүн, үйлчилгээний анхны өртөг</w:t>
            </w:r>
            <w:r w:rsidR="008E550E" w:rsidRPr="0019165A">
              <w:rPr>
                <w:rFonts w:ascii="Arial" w:hAnsi="Arial" w:cs="Arial"/>
                <w:sz w:val="18"/>
                <w:szCs w:val="18"/>
                <w:lang w:val="mn-MN"/>
              </w:rPr>
              <w:t xml:space="preserve"> (</w:t>
            </w:r>
            <w:r w:rsidRPr="0019165A">
              <w:rPr>
                <w:rFonts w:ascii="Arial" w:hAnsi="Arial" w:cs="Arial"/>
                <w:sz w:val="18"/>
                <w:szCs w:val="18"/>
                <w:lang w:val="mn-MN"/>
              </w:rPr>
              <w:t xml:space="preserve"> түүхий эдийн үнэ, хэрэглээний зардал эсвэл одоо байгаа ажилчдын цалингийн зардал</w:t>
            </w:r>
            <w:r w:rsidR="008E550E" w:rsidRPr="0019165A">
              <w:rPr>
                <w:rFonts w:ascii="Arial" w:hAnsi="Arial" w:cs="Arial"/>
                <w:sz w:val="18"/>
                <w:szCs w:val="18"/>
                <w:lang w:val="mn-MN"/>
              </w:rPr>
              <w:t xml:space="preserve"> </w:t>
            </w:r>
            <w:r w:rsidRPr="0019165A">
              <w:rPr>
                <w:rFonts w:ascii="Arial" w:hAnsi="Arial" w:cs="Arial"/>
                <w:sz w:val="18"/>
                <w:szCs w:val="18"/>
                <w:lang w:val="mn-MN"/>
              </w:rPr>
              <w:t xml:space="preserve">зэргийг энд оруулахгүй </w:t>
            </w:r>
            <w:r w:rsidR="008E550E" w:rsidRPr="0019165A">
              <w:rPr>
                <w:rFonts w:ascii="Arial" w:hAnsi="Arial" w:cs="Arial"/>
                <w:sz w:val="18"/>
                <w:szCs w:val="18"/>
                <w:lang w:val="mn-MN"/>
              </w:rPr>
              <w:t>)</w:t>
            </w:r>
          </w:p>
          <w:p w14:paraId="6FCB5D21" w14:textId="77777777" w:rsidR="0016091E" w:rsidRPr="0019165A" w:rsidRDefault="0016091E" w:rsidP="0016091E">
            <w:pPr>
              <w:pStyle w:val="TipText"/>
              <w:spacing w:before="60" w:after="60" w:line="240" w:lineRule="atLeast"/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19165A">
              <w:rPr>
                <w:rFonts w:ascii="Arial" w:hAnsi="Arial" w:cs="Arial"/>
                <w:sz w:val="18"/>
                <w:szCs w:val="18"/>
                <w:lang w:val="mn-MN"/>
              </w:rPr>
              <w:t xml:space="preserve">Таны одоогийн үйл ажиллагаа / бизнест ашиглагдаагүй тоног төхөөрөмж, бараа, үйлчилгээний зардлыг нэмж оруулна уу.   </w:t>
            </w:r>
          </w:p>
          <w:p w14:paraId="72E414B8" w14:textId="76280F2D" w:rsidR="008E550E" w:rsidRPr="0019165A" w:rsidRDefault="0016091E" w:rsidP="0016091E">
            <w:pPr>
              <w:pStyle w:val="TipText"/>
              <w:spacing w:before="60" w:after="60" w:line="240" w:lineRule="atLeast"/>
              <w:rPr>
                <w:rFonts w:ascii="Arial" w:hAnsi="Arial" w:cs="Arial"/>
                <w:sz w:val="18"/>
                <w:szCs w:val="18"/>
                <w:lang w:val="mn-MN"/>
              </w:rPr>
            </w:pPr>
            <w:r w:rsidRPr="0019165A">
              <w:rPr>
                <w:rFonts w:ascii="Arial" w:hAnsi="Arial" w:cs="Arial"/>
                <w:sz w:val="18"/>
                <w:szCs w:val="18"/>
                <w:lang w:val="mn-MN"/>
              </w:rPr>
              <w:t>Жишээ:</w:t>
            </w:r>
            <w:r w:rsidRPr="0019165A">
              <w:rPr>
                <w:lang w:val="mn-MN"/>
              </w:rPr>
              <w:t xml:space="preserve"> </w:t>
            </w:r>
            <w:r w:rsidRPr="0019165A">
              <w:rPr>
                <w:rFonts w:ascii="Arial" w:hAnsi="Arial" w:cs="Arial"/>
                <w:sz w:val="18"/>
                <w:szCs w:val="18"/>
                <w:lang w:val="mn-MN"/>
              </w:rPr>
              <w:t>Одоогийн оффис дахь шинэ ажлын байр, шинэ техник хэрэгслийн зардлыг нэмэх.</w:t>
            </w:r>
            <w:r w:rsidRPr="0019165A">
              <w:rPr>
                <w:lang w:val="mn-MN"/>
              </w:rPr>
              <w:t xml:space="preserve"> </w:t>
            </w:r>
            <w:r w:rsidRPr="0019165A">
              <w:rPr>
                <w:rFonts w:ascii="Arial" w:hAnsi="Arial" w:cs="Arial"/>
                <w:sz w:val="18"/>
                <w:szCs w:val="18"/>
                <w:lang w:val="mn-MN"/>
              </w:rPr>
              <w:t>Өмнө нь байсан болон ашигла</w:t>
            </w:r>
            <w:r w:rsidR="00D961C3" w:rsidRPr="0019165A">
              <w:rPr>
                <w:rFonts w:ascii="Arial" w:hAnsi="Arial" w:cs="Arial"/>
                <w:sz w:val="18"/>
                <w:szCs w:val="18"/>
                <w:lang w:val="mn-MN"/>
              </w:rPr>
              <w:t>гдаж</w:t>
            </w:r>
            <w:r w:rsidRPr="0019165A">
              <w:rPr>
                <w:rFonts w:ascii="Arial" w:hAnsi="Arial" w:cs="Arial"/>
                <w:sz w:val="18"/>
                <w:szCs w:val="18"/>
                <w:lang w:val="mn-MN"/>
              </w:rPr>
              <w:t xml:space="preserve"> байсан оффис, үйлдвэ</w:t>
            </w:r>
            <w:r w:rsidR="00D961C3" w:rsidRPr="0019165A">
              <w:rPr>
                <w:rFonts w:ascii="Arial" w:hAnsi="Arial" w:cs="Arial"/>
                <w:sz w:val="18"/>
                <w:szCs w:val="18"/>
                <w:lang w:val="mn-MN"/>
              </w:rPr>
              <w:t>рийн</w:t>
            </w:r>
            <w:r w:rsidRPr="0019165A">
              <w:rPr>
                <w:rFonts w:ascii="Arial" w:hAnsi="Arial" w:cs="Arial"/>
                <w:sz w:val="18"/>
                <w:szCs w:val="18"/>
                <w:lang w:val="mn-MN"/>
              </w:rPr>
              <w:t xml:space="preserve"> </w:t>
            </w:r>
            <w:r w:rsidR="00D961C3" w:rsidRPr="0019165A">
              <w:rPr>
                <w:rFonts w:ascii="Arial" w:hAnsi="Arial" w:cs="Arial"/>
                <w:sz w:val="18"/>
                <w:szCs w:val="18"/>
                <w:lang w:val="mn-MN"/>
              </w:rPr>
              <w:t>зардлыг</w:t>
            </w:r>
            <w:r w:rsidRPr="0019165A">
              <w:rPr>
                <w:rFonts w:ascii="Arial" w:hAnsi="Arial" w:cs="Arial"/>
                <w:sz w:val="18"/>
                <w:szCs w:val="18"/>
                <w:lang w:val="mn-MN"/>
              </w:rPr>
              <w:t xml:space="preserve"> нэмэхгүй байх.</w:t>
            </w:r>
            <w:r w:rsidR="008E550E" w:rsidRPr="0019165A">
              <w:rPr>
                <w:rFonts w:ascii="Arial" w:hAnsi="Arial" w:cs="Arial"/>
                <w:sz w:val="18"/>
                <w:szCs w:val="18"/>
                <w:lang w:val="mn-MN"/>
              </w:rPr>
              <w:t xml:space="preserve"> </w:t>
            </w:r>
            <w:r w:rsidRPr="0019165A">
              <w:rPr>
                <w:rFonts w:ascii="Arial" w:hAnsi="Arial" w:cs="Arial"/>
                <w:sz w:val="18"/>
                <w:szCs w:val="18"/>
                <w:lang w:val="mn-MN"/>
              </w:rPr>
              <w:t xml:space="preserve"> </w:t>
            </w:r>
            <w:r w:rsidR="008E550E" w:rsidRPr="0019165A">
              <w:rPr>
                <w:rFonts w:ascii="Arial" w:hAnsi="Arial" w:cs="Arial"/>
                <w:sz w:val="18"/>
                <w:szCs w:val="18"/>
                <w:lang w:val="mn-MN"/>
              </w:rPr>
              <w:t xml:space="preserve"> </w:t>
            </w:r>
          </w:p>
        </w:tc>
      </w:tr>
    </w:tbl>
    <w:p w14:paraId="0C411D65" w14:textId="1A0FDEDE" w:rsidR="008E550E" w:rsidRPr="0019165A" w:rsidRDefault="008E550E" w:rsidP="008E550E">
      <w:pPr>
        <w:rPr>
          <w:rFonts w:eastAsia="Times New Roman" w:cs="Arial"/>
          <w:b/>
          <w:bCs/>
          <w:color w:val="auto"/>
          <w:sz w:val="10"/>
          <w:szCs w:val="10"/>
          <w:lang w:val="mn-MN" w:eastAsia="en-US" w:bidi="lo-L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1"/>
        <w:gridCol w:w="5209"/>
        <w:gridCol w:w="1570"/>
        <w:gridCol w:w="981"/>
        <w:gridCol w:w="1454"/>
        <w:gridCol w:w="1217"/>
        <w:gridCol w:w="1217"/>
        <w:gridCol w:w="1370"/>
        <w:gridCol w:w="1217"/>
      </w:tblGrid>
      <w:tr w:rsidR="00964223" w:rsidRPr="0019165A" w14:paraId="346A64C7" w14:textId="77777777" w:rsidTr="004C6D61">
        <w:trPr>
          <w:trHeight w:val="443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44640AE" w14:textId="0312DA38" w:rsidR="004C6D61" w:rsidRPr="0019165A" w:rsidRDefault="00145C55" w:rsidP="004C6D61">
            <w:pPr>
              <w:spacing w:after="0" w:line="240" w:lineRule="auto"/>
              <w:ind w:firstLineChars="100" w:firstLine="261"/>
              <w:rPr>
                <w:rFonts w:eastAsia="Times New Roman" w:cs="Arial"/>
                <w:b/>
                <w:bCs/>
                <w:color w:val="auto"/>
                <w:sz w:val="26"/>
                <w:szCs w:val="26"/>
                <w:lang w:val="mn-MN" w:eastAsia="en-US"/>
              </w:rPr>
            </w:pPr>
            <w:bookmarkStart w:id="15" w:name="RANGE!B2:J29"/>
            <w:r w:rsidRPr="0019165A">
              <w:rPr>
                <w:rFonts w:eastAsia="Times New Roman" w:cs="Arial"/>
                <w:b/>
                <w:bCs/>
                <w:color w:val="auto"/>
                <w:sz w:val="26"/>
                <w:szCs w:val="26"/>
                <w:lang w:val="mn-MN" w:eastAsia="en-US"/>
              </w:rPr>
              <w:t xml:space="preserve">ШИНЭ ТӨСЛИЙН </w:t>
            </w:r>
            <w:r w:rsidR="00647786" w:rsidRPr="0019165A">
              <w:rPr>
                <w:rFonts w:eastAsia="Times New Roman" w:cs="Arial"/>
                <w:b/>
                <w:bCs/>
                <w:color w:val="auto"/>
                <w:sz w:val="26"/>
                <w:szCs w:val="26"/>
                <w:lang w:val="mn-MN" w:eastAsia="en-US"/>
              </w:rPr>
              <w:t>эхний</w:t>
            </w:r>
            <w:r w:rsidRPr="0019165A">
              <w:rPr>
                <w:rFonts w:eastAsia="Times New Roman" w:cs="Arial"/>
                <w:b/>
                <w:bCs/>
                <w:color w:val="auto"/>
                <w:sz w:val="26"/>
                <w:szCs w:val="26"/>
                <w:lang w:val="mn-MN" w:eastAsia="en-US"/>
              </w:rPr>
              <w:t xml:space="preserve"> зардал </w:t>
            </w:r>
            <w:bookmarkEnd w:id="15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2C27A8" w14:textId="27FA6259" w:rsidR="004C6D61" w:rsidRPr="0019165A" w:rsidRDefault="00D961C3" w:rsidP="004C6D6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auto"/>
                <w:sz w:val="18"/>
                <w:szCs w:val="18"/>
                <w:lang w:val="mn-MN" w:eastAsia="en-US"/>
              </w:rPr>
              <w:t>Хэмжих нэгж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FA26B6" w14:textId="74C2BD93" w:rsidR="004C6D61" w:rsidRPr="0019165A" w:rsidRDefault="00D961C3" w:rsidP="004C6D6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auto"/>
                <w:sz w:val="18"/>
                <w:szCs w:val="18"/>
                <w:lang w:val="mn-MN" w:eastAsia="en-US"/>
              </w:rPr>
              <w:t>нэгж</w:t>
            </w:r>
            <w:r w:rsidR="004C6D61" w:rsidRPr="0019165A">
              <w:rPr>
                <w:rFonts w:eastAsia="Times New Roman" w:cs="Arial"/>
                <w:b/>
                <w:bCs/>
                <w:color w:val="auto"/>
                <w:sz w:val="18"/>
                <w:szCs w:val="18"/>
                <w:lang w:val="mn-MN" w:eastAsia="en-US"/>
              </w:rPr>
              <w:br/>
              <w:t>(</w:t>
            </w:r>
            <w:r w:rsidRPr="0019165A">
              <w:rPr>
                <w:rFonts w:eastAsia="Times New Roman" w:cs="Arial"/>
                <w:b/>
                <w:bCs/>
                <w:color w:val="auto"/>
                <w:sz w:val="18"/>
                <w:szCs w:val="18"/>
                <w:lang w:val="mn-MN" w:eastAsia="en-US"/>
              </w:rPr>
              <w:t>ширхэг</w:t>
            </w:r>
            <w:r w:rsidR="004C6D61" w:rsidRPr="0019165A">
              <w:rPr>
                <w:rFonts w:eastAsia="Times New Roman" w:cs="Arial"/>
                <w:b/>
                <w:bCs/>
                <w:color w:val="auto"/>
                <w:sz w:val="18"/>
                <w:szCs w:val="18"/>
                <w:lang w:val="mn-MN" w:eastAsia="en-US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ABBCF4" w14:textId="2C55E0F4" w:rsidR="004C6D61" w:rsidRPr="0019165A" w:rsidRDefault="00D961C3" w:rsidP="004C6D6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auto"/>
                <w:sz w:val="18"/>
                <w:szCs w:val="18"/>
                <w:lang w:val="mn-MN" w:eastAsia="en-US"/>
              </w:rPr>
              <w:t>үнэ</w:t>
            </w:r>
            <w:r w:rsidR="004C6D61" w:rsidRPr="0019165A">
              <w:rPr>
                <w:rFonts w:eastAsia="Times New Roman" w:cs="Arial"/>
                <w:b/>
                <w:bCs/>
                <w:color w:val="auto"/>
                <w:sz w:val="18"/>
                <w:szCs w:val="18"/>
                <w:lang w:val="mn-MN" w:eastAsia="en-US"/>
              </w:rPr>
              <w:t>/</w:t>
            </w:r>
            <w:r w:rsidRPr="0019165A">
              <w:rPr>
                <w:rFonts w:eastAsia="Times New Roman" w:cs="Arial"/>
                <w:b/>
                <w:bCs/>
                <w:color w:val="auto"/>
                <w:sz w:val="18"/>
                <w:szCs w:val="18"/>
                <w:lang w:val="mn-MN" w:eastAsia="en-US"/>
              </w:rPr>
              <w:t>нэгж</w:t>
            </w:r>
            <w:r w:rsidR="004C6D61" w:rsidRPr="0019165A">
              <w:rPr>
                <w:rFonts w:eastAsia="Times New Roman" w:cs="Arial"/>
                <w:b/>
                <w:bCs/>
                <w:color w:val="auto"/>
                <w:sz w:val="18"/>
                <w:szCs w:val="18"/>
                <w:lang w:val="mn-MN" w:eastAsia="en-US"/>
              </w:rPr>
              <w:br/>
            </w:r>
            <w:r w:rsidRPr="0019165A">
              <w:rPr>
                <w:rFonts w:eastAsia="Times New Roman" w:cs="Arial"/>
                <w:b/>
                <w:bCs/>
                <w:color w:val="auto"/>
                <w:sz w:val="18"/>
                <w:szCs w:val="18"/>
                <w:lang w:val="mn-MN" w:eastAsia="en-US"/>
              </w:rPr>
              <w:t>төгрөг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7CB641" w14:textId="522BA2EF" w:rsidR="004C6D61" w:rsidRPr="0019165A" w:rsidRDefault="00D961C3" w:rsidP="004C6D6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auto"/>
                <w:sz w:val="18"/>
                <w:szCs w:val="18"/>
                <w:lang w:val="mn-MN" w:eastAsia="en-US"/>
              </w:rPr>
              <w:t>НИЙТ</w:t>
            </w:r>
            <w:r w:rsidR="004C6D61" w:rsidRPr="0019165A">
              <w:rPr>
                <w:rFonts w:eastAsia="Times New Roman" w:cs="Arial"/>
                <w:b/>
                <w:bCs/>
                <w:color w:val="auto"/>
                <w:sz w:val="18"/>
                <w:szCs w:val="18"/>
                <w:lang w:val="mn-MN" w:eastAsia="en-US"/>
              </w:rPr>
              <w:br/>
            </w:r>
            <w:r w:rsidRPr="0019165A">
              <w:rPr>
                <w:rFonts w:eastAsia="Times New Roman" w:cs="Arial"/>
                <w:b/>
                <w:bCs/>
                <w:color w:val="auto"/>
                <w:sz w:val="18"/>
                <w:szCs w:val="18"/>
                <w:lang w:val="mn-MN" w:eastAsia="en-US"/>
              </w:rPr>
              <w:t>ТӨГРӨГ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8585"/>
            <w:vAlign w:val="center"/>
            <w:hideMark/>
          </w:tcPr>
          <w:p w14:paraId="1368BEBF" w14:textId="7DA38B26" w:rsidR="004C6D61" w:rsidRPr="0019165A" w:rsidRDefault="00D961C3" w:rsidP="004C6D6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auto"/>
                <w:sz w:val="18"/>
                <w:szCs w:val="18"/>
                <w:lang w:val="mn-MN" w:eastAsia="en-US"/>
              </w:rPr>
              <w:t>Үүнийг хэн төлөх вэ?</w:t>
            </w:r>
          </w:p>
        </w:tc>
      </w:tr>
      <w:tr w:rsidR="001A6AD6" w:rsidRPr="0019165A" w14:paraId="5C94D00C" w14:textId="77777777" w:rsidTr="004C6D61">
        <w:trPr>
          <w:trHeight w:val="20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8F364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b/>
                <w:bCs/>
                <w:color w:val="auto"/>
                <w:sz w:val="26"/>
                <w:szCs w:val="26"/>
                <w:lang w:val="mn-MN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8E4003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b/>
                <w:bCs/>
                <w:color w:val="auto"/>
                <w:sz w:val="18"/>
                <w:szCs w:val="18"/>
                <w:lang w:val="mn-MN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3A7029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b/>
                <w:bCs/>
                <w:color w:val="auto"/>
                <w:sz w:val="18"/>
                <w:szCs w:val="18"/>
                <w:lang w:val="mn-MN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ED89CC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b/>
                <w:bCs/>
                <w:color w:val="auto"/>
                <w:sz w:val="18"/>
                <w:szCs w:val="18"/>
                <w:lang w:val="mn-MN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CC13B9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b/>
                <w:bCs/>
                <w:color w:val="auto"/>
                <w:sz w:val="18"/>
                <w:szCs w:val="18"/>
                <w:lang w:val="mn-MN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B1D9E62" w14:textId="5D243BBF" w:rsidR="004C6D61" w:rsidRPr="0019165A" w:rsidRDefault="00D961C3" w:rsidP="004C6D61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z w:val="16"/>
                <w:szCs w:val="16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6"/>
                <w:szCs w:val="16"/>
                <w:lang w:val="mn-MN" w:eastAsia="en-US"/>
              </w:rPr>
              <w:t>ӨӨРӨӨ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52114E" w14:textId="524DFC78" w:rsidR="004C6D61" w:rsidRPr="0019165A" w:rsidRDefault="00D961C3" w:rsidP="004C6D61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z w:val="16"/>
                <w:szCs w:val="16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6"/>
                <w:szCs w:val="16"/>
                <w:lang w:val="mn-MN" w:eastAsia="en-US"/>
              </w:rPr>
              <w:t>БАНКНЫ ЗЭЭЛ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6ED957" w14:textId="1D357B4F" w:rsidR="004C6D61" w:rsidRPr="0019165A" w:rsidRDefault="00D961C3" w:rsidP="004C6D61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z w:val="16"/>
                <w:szCs w:val="16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6"/>
                <w:szCs w:val="16"/>
                <w:lang w:val="mn-MN" w:eastAsia="en-US"/>
              </w:rPr>
              <w:t>САН</w:t>
            </w:r>
          </w:p>
        </w:tc>
      </w:tr>
      <w:tr w:rsidR="001A6AD6" w:rsidRPr="0019165A" w14:paraId="3E95AC88" w14:textId="77777777" w:rsidTr="004C6D61">
        <w:trPr>
          <w:trHeight w:val="16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E3659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color w:val="auto"/>
                <w:sz w:val="10"/>
                <w:szCs w:val="10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0"/>
                <w:szCs w:val="10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7D3F0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b/>
                <w:bCs/>
                <w:color w:val="auto"/>
                <w:sz w:val="10"/>
                <w:szCs w:val="10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auto"/>
                <w:sz w:val="10"/>
                <w:szCs w:val="10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A95B3" w14:textId="77777777" w:rsidR="004C6D61" w:rsidRPr="0019165A" w:rsidRDefault="004C6D61" w:rsidP="004C6D6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auto"/>
                <w:sz w:val="10"/>
                <w:szCs w:val="10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auto"/>
                <w:sz w:val="10"/>
                <w:szCs w:val="10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DC301" w14:textId="77777777" w:rsidR="004C6D61" w:rsidRPr="0019165A" w:rsidRDefault="004C6D61" w:rsidP="004C6D6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auto"/>
                <w:sz w:val="10"/>
                <w:szCs w:val="10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auto"/>
                <w:sz w:val="10"/>
                <w:szCs w:val="10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EC213" w14:textId="77777777" w:rsidR="004C6D61" w:rsidRPr="0019165A" w:rsidRDefault="004C6D61" w:rsidP="004C6D6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auto"/>
                <w:sz w:val="10"/>
                <w:szCs w:val="10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auto"/>
                <w:sz w:val="10"/>
                <w:szCs w:val="10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81C09" w14:textId="77777777" w:rsidR="004C6D61" w:rsidRPr="0019165A" w:rsidRDefault="004C6D61" w:rsidP="004C6D6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auto"/>
                <w:sz w:val="10"/>
                <w:szCs w:val="10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auto"/>
                <w:sz w:val="10"/>
                <w:szCs w:val="10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84389" w14:textId="77777777" w:rsidR="004C6D61" w:rsidRPr="0019165A" w:rsidRDefault="004C6D61" w:rsidP="004C6D6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auto"/>
                <w:sz w:val="10"/>
                <w:szCs w:val="10"/>
                <w:lang w:val="mn-MN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3B670" w14:textId="77777777" w:rsidR="004C6D61" w:rsidRPr="0019165A" w:rsidRDefault="004C6D61" w:rsidP="004C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mn-MN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AAE17" w14:textId="77777777" w:rsidR="004C6D61" w:rsidRPr="0019165A" w:rsidRDefault="004C6D61" w:rsidP="004C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mn-MN" w:eastAsia="en-US"/>
              </w:rPr>
            </w:pPr>
          </w:p>
        </w:tc>
      </w:tr>
      <w:tr w:rsidR="001A6AD6" w:rsidRPr="0019165A" w14:paraId="028E97D2" w14:textId="77777777" w:rsidTr="004C6D61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F08A0C5" w14:textId="77777777" w:rsidR="004C6D61" w:rsidRPr="0019165A" w:rsidRDefault="004C6D61" w:rsidP="004C6D6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C00000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C00000"/>
                <w:lang w:val="mn-MN" w:eastAsia="en-US"/>
              </w:rPr>
              <w:t>(1)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590C645B" w14:textId="099E5046" w:rsidR="004C6D61" w:rsidRPr="0019165A" w:rsidRDefault="00D961C3" w:rsidP="004C6D61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  <w:t>Тоног төхөөрөмж</w:t>
            </w:r>
            <w:r w:rsidR="004C6D61" w:rsidRPr="0019165A"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  <w:t xml:space="preserve"> </w:t>
            </w:r>
            <w:r w:rsidR="004C6D61" w:rsidRPr="0019165A">
              <w:rPr>
                <w:rFonts w:eastAsia="Times New Roman" w:cs="Arial"/>
                <w:b/>
                <w:bCs/>
                <w:i/>
                <w:iCs/>
                <w:color w:val="auto"/>
                <w:sz w:val="16"/>
                <w:szCs w:val="16"/>
                <w:lang w:val="mn-MN" w:eastAsia="en-US"/>
              </w:rPr>
              <w:t>(</w:t>
            </w:r>
            <w:r w:rsidRPr="0019165A">
              <w:rPr>
                <w:rFonts w:eastAsia="Times New Roman" w:cs="Arial"/>
                <w:b/>
                <w:bCs/>
                <w:i/>
                <w:iCs/>
                <w:color w:val="auto"/>
                <w:sz w:val="16"/>
                <w:szCs w:val="16"/>
                <w:lang w:val="mn-MN" w:eastAsia="en-US"/>
              </w:rPr>
              <w:t>жишээ: машин механизм</w:t>
            </w:r>
            <w:r w:rsidR="004C6D61" w:rsidRPr="0019165A">
              <w:rPr>
                <w:rFonts w:eastAsia="Times New Roman" w:cs="Arial"/>
                <w:b/>
                <w:bCs/>
                <w:i/>
                <w:iCs/>
                <w:color w:val="auto"/>
                <w:sz w:val="16"/>
                <w:szCs w:val="16"/>
                <w:lang w:val="mn-MN" w:eastAsia="en-US"/>
              </w:rPr>
              <w:t xml:space="preserve">, </w:t>
            </w:r>
            <w:r w:rsidRPr="0019165A">
              <w:rPr>
                <w:rFonts w:eastAsia="Times New Roman" w:cs="Arial"/>
                <w:b/>
                <w:bCs/>
                <w:i/>
                <w:iCs/>
                <w:color w:val="auto"/>
                <w:sz w:val="16"/>
                <w:szCs w:val="16"/>
                <w:lang w:val="mn-MN" w:eastAsia="en-US"/>
              </w:rPr>
              <w:t>тээврийн хэрэгсэл</w:t>
            </w:r>
            <w:r w:rsidR="004C6D61" w:rsidRPr="0019165A">
              <w:rPr>
                <w:rFonts w:eastAsia="Times New Roman" w:cs="Arial"/>
                <w:b/>
                <w:bCs/>
                <w:i/>
                <w:iCs/>
                <w:color w:val="auto"/>
                <w:sz w:val="16"/>
                <w:szCs w:val="16"/>
                <w:lang w:val="mn-MN" w:eastAsia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4B72D924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10010B01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130FDF70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62FB7665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63F9EF0F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065501A6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2CDFB3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  <w:t> </w:t>
            </w:r>
          </w:p>
        </w:tc>
      </w:tr>
      <w:tr w:rsidR="001A6AD6" w:rsidRPr="0019165A" w14:paraId="4A7F4B7E" w14:textId="77777777" w:rsidTr="004C6D61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2F2D6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color w:val="C00000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C00000"/>
                <w:sz w:val="18"/>
                <w:szCs w:val="18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AC146" w14:textId="27E947C4" w:rsidR="004C6D61" w:rsidRPr="0019165A" w:rsidRDefault="00304EEC" w:rsidP="004C6D61">
            <w:pPr>
              <w:spacing w:after="0" w:line="240" w:lineRule="auto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жишээ машин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A5A0DB" w14:textId="2EA68C63" w:rsidR="004C6D61" w:rsidRPr="0019165A" w:rsidRDefault="00304EEC" w:rsidP="004C6D61">
            <w:pPr>
              <w:spacing w:after="0" w:line="240" w:lineRule="auto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ширхэг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189FF1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1.00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CA4BC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3,100,000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8A561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3,100,000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BD2EFC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074F4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394C6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3,100,000 </w:t>
            </w:r>
          </w:p>
        </w:tc>
      </w:tr>
      <w:tr w:rsidR="001A6AD6" w:rsidRPr="0019165A" w14:paraId="63794A85" w14:textId="77777777" w:rsidTr="004C6D61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FF944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color w:val="C00000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C00000"/>
                <w:sz w:val="18"/>
                <w:szCs w:val="18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A6D0A" w14:textId="771C93E5" w:rsidR="004C6D61" w:rsidRPr="0019165A" w:rsidRDefault="00304EEC" w:rsidP="004C6D61">
            <w:pPr>
              <w:spacing w:after="0" w:line="240" w:lineRule="auto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жишээ машин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85C91D" w14:textId="08CE8621" w:rsidR="004C6D61" w:rsidRPr="0019165A" w:rsidRDefault="00304EEC" w:rsidP="004C6D61">
            <w:pPr>
              <w:spacing w:after="0" w:line="240" w:lineRule="auto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ширхэг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812504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2.00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5EF3A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1,000,000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79009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2,000,000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0D8ECC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C06AB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8B0F4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2,000,000 </w:t>
            </w:r>
          </w:p>
        </w:tc>
      </w:tr>
      <w:tr w:rsidR="001A6AD6" w:rsidRPr="0019165A" w14:paraId="62A0D9CB" w14:textId="77777777" w:rsidTr="004C6D61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CADE7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color w:val="C00000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C00000"/>
                <w:sz w:val="18"/>
                <w:szCs w:val="18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84BBD" w14:textId="42DDB660" w:rsidR="004C6D61" w:rsidRPr="0019165A" w:rsidRDefault="00304EEC" w:rsidP="004C6D61">
            <w:pPr>
              <w:spacing w:after="0" w:line="240" w:lineRule="auto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жишээ ширээ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1E5CD1" w14:textId="2814121F" w:rsidR="004C6D61" w:rsidRPr="0019165A" w:rsidRDefault="00304EEC" w:rsidP="004C6D61">
            <w:pPr>
              <w:spacing w:after="0" w:line="240" w:lineRule="auto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ширхэг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DB7885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10.00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B61CF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500,000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3ED5C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5,000,000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45ADDF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C40D7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069A0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5,000,000 </w:t>
            </w:r>
          </w:p>
        </w:tc>
      </w:tr>
      <w:tr w:rsidR="001A6AD6" w:rsidRPr="0019165A" w14:paraId="15997D80" w14:textId="77777777" w:rsidTr="004C6D61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02334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color w:val="C00000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C00000"/>
                <w:sz w:val="18"/>
                <w:szCs w:val="18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34F4A" w14:textId="5F24216C" w:rsidR="004C6D61" w:rsidRPr="0019165A" w:rsidRDefault="00304EEC" w:rsidP="004C6D61">
            <w:pPr>
              <w:spacing w:after="0" w:line="240" w:lineRule="auto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Жишээ компьютер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65BC12" w14:textId="5049899E" w:rsidR="004C6D61" w:rsidRPr="0019165A" w:rsidRDefault="00304EEC" w:rsidP="004C6D61">
            <w:pPr>
              <w:spacing w:after="0" w:line="240" w:lineRule="auto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ширхэг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CF7D9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2.00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D1CAB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800,000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1A7FC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1,600,000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463C8D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DA412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C1EE2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1,600,000 </w:t>
            </w:r>
          </w:p>
        </w:tc>
      </w:tr>
      <w:tr w:rsidR="001A6AD6" w:rsidRPr="0019165A" w14:paraId="49CF4A06" w14:textId="77777777" w:rsidTr="004C6D61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C705039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b/>
                <w:bCs/>
                <w:color w:val="C00000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C00000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BC26171" w14:textId="09756B0D" w:rsidR="004C6D61" w:rsidRPr="0019165A" w:rsidRDefault="00304EEC" w:rsidP="004C6D61">
            <w:pPr>
              <w:spacing w:after="0" w:line="240" w:lineRule="auto"/>
              <w:rPr>
                <w:rFonts w:eastAsia="Times New Roman" w:cs="Arial"/>
                <w:b/>
                <w:bCs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auto"/>
                <w:sz w:val="18"/>
                <w:szCs w:val="18"/>
                <w:lang w:val="mn-MN" w:eastAsia="en-US"/>
              </w:rPr>
              <w:t>ДЭД ДҮН</w:t>
            </w:r>
            <w:r w:rsidR="004C6D61" w:rsidRPr="0019165A">
              <w:rPr>
                <w:rFonts w:eastAsia="Times New Roman" w:cs="Arial"/>
                <w:b/>
                <w:bCs/>
                <w:color w:val="auto"/>
                <w:sz w:val="18"/>
                <w:szCs w:val="18"/>
                <w:lang w:val="mn-MN" w:eastAsia="en-US"/>
              </w:rPr>
              <w:t xml:space="preserve"> </w:t>
            </w:r>
            <w:r w:rsidRPr="0019165A">
              <w:rPr>
                <w:rFonts w:eastAsia="Times New Roman" w:cs="Arial"/>
                <w:b/>
                <w:bCs/>
                <w:color w:val="auto"/>
                <w:sz w:val="18"/>
                <w:szCs w:val="18"/>
                <w:lang w:val="mn-MN" w:eastAsia="en-US"/>
              </w:rPr>
              <w:t xml:space="preserve">тоног </w:t>
            </w:r>
            <w:r w:rsidR="00F33129" w:rsidRPr="0019165A">
              <w:rPr>
                <w:rFonts w:eastAsia="Times New Roman" w:cs="Arial"/>
                <w:b/>
                <w:bCs/>
                <w:color w:val="auto"/>
                <w:sz w:val="18"/>
                <w:szCs w:val="18"/>
                <w:lang w:val="mn-MN" w:eastAsia="en-US"/>
              </w:rPr>
              <w:t>төхөөрөмж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B20F183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b/>
                <w:b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auto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9DDF0AE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auto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266FEA1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C00000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C00000"/>
                <w:lang w:val="mn-MN" w:eastAsia="en-US"/>
              </w:rPr>
              <w:t>(1)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4341E8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auto"/>
                <w:lang w:val="mn-MN" w:eastAsia="en-US"/>
              </w:rPr>
              <w:t xml:space="preserve">11,700,000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3440579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auto"/>
                <w:lang w:val="mn-MN" w:eastAsia="en-US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392C289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auto"/>
                <w:lang w:val="mn-MN" w:eastAsia="en-US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3DB180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auto"/>
                <w:lang w:val="mn-MN" w:eastAsia="en-US"/>
              </w:rPr>
              <w:t xml:space="preserve">11,700,000 </w:t>
            </w:r>
          </w:p>
        </w:tc>
      </w:tr>
      <w:tr w:rsidR="001A6AD6" w:rsidRPr="0019165A" w14:paraId="2E0D6098" w14:textId="77777777" w:rsidTr="004C6D61">
        <w:trPr>
          <w:trHeight w:val="4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057AFCF" w14:textId="77777777" w:rsidR="004C6D61" w:rsidRPr="0019165A" w:rsidRDefault="004C6D61" w:rsidP="004C6D6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C00000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C00000"/>
                <w:lang w:val="mn-MN" w:eastAsia="en-US"/>
              </w:rPr>
              <w:t>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2F0053B2" w14:textId="7AB26A84" w:rsidR="004C6D61" w:rsidRPr="0019165A" w:rsidRDefault="00304EEC" w:rsidP="004C6D61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  <w:t>Үл хөдлөх хөрөнгө (жишээ нь газар, барилга, барилгын материал, барилгын ажилчдын цалинг оруулаад</w:t>
            </w:r>
            <w:r w:rsidR="004C6D61" w:rsidRPr="0019165A">
              <w:rPr>
                <w:rFonts w:eastAsia="Times New Roman" w:cs="Arial"/>
                <w:b/>
                <w:bCs/>
                <w:i/>
                <w:iCs/>
                <w:color w:val="auto"/>
                <w:sz w:val="16"/>
                <w:szCs w:val="16"/>
                <w:lang w:val="mn-MN"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3A978FAF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636FF301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58CA63AD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675EB66B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37890728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1EE44CAB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5E0C5F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  <w:t> </w:t>
            </w:r>
          </w:p>
        </w:tc>
      </w:tr>
      <w:tr w:rsidR="001A6AD6" w:rsidRPr="0019165A" w14:paraId="7499394B" w14:textId="77777777" w:rsidTr="004C6D61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F7704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color w:val="C00000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C00000"/>
                <w:sz w:val="18"/>
                <w:szCs w:val="18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5BF73" w14:textId="01DBEBAA" w:rsidR="004C6D61" w:rsidRPr="0019165A" w:rsidRDefault="00F33129" w:rsidP="004C6D61">
            <w:pPr>
              <w:spacing w:after="0" w:line="240" w:lineRule="auto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Шинэ агуулах барих газар </w:t>
            </w:r>
            <w:r w:rsidR="004C6D61"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1,000</w:t>
            </w: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 кв.м.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4E874E" w14:textId="7F3077D6" w:rsidR="004C6D61" w:rsidRPr="0019165A" w:rsidRDefault="00F33129" w:rsidP="004C6D61">
            <w:pPr>
              <w:spacing w:after="0" w:line="240" w:lineRule="auto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ширхэг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A97DB8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1.00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8F97F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15,000,000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86E6E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15,000,000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D13E03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4E0F0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15,000,000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64DF3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 </w:t>
            </w:r>
          </w:p>
        </w:tc>
      </w:tr>
      <w:tr w:rsidR="001A6AD6" w:rsidRPr="0019165A" w14:paraId="71D94388" w14:textId="77777777" w:rsidTr="004C6D61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7E02B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color w:val="C00000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C00000"/>
                <w:sz w:val="18"/>
                <w:szCs w:val="18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F9715" w14:textId="0CC522FD" w:rsidR="004C6D61" w:rsidRPr="0019165A" w:rsidRDefault="00F33129" w:rsidP="004C6D61">
            <w:pPr>
              <w:spacing w:after="0" w:line="240" w:lineRule="auto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Агуулахын барилга 300 кв.м.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73C2B6" w14:textId="74B41844" w:rsidR="004C6D61" w:rsidRPr="0019165A" w:rsidRDefault="001A6AD6" w:rsidP="004C6D61">
            <w:pPr>
              <w:spacing w:after="0" w:line="240" w:lineRule="auto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ширхэг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1C844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1.00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C8DD5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9,500,000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CF8A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9,500,000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BAC96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9,500,000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8CCF6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BC45E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 </w:t>
            </w:r>
          </w:p>
        </w:tc>
      </w:tr>
      <w:tr w:rsidR="001A6AD6" w:rsidRPr="0019165A" w14:paraId="29B4C4F2" w14:textId="77777777" w:rsidTr="004C6D61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09C23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color w:val="C00000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C00000"/>
                <w:sz w:val="18"/>
                <w:szCs w:val="18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2BB90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925CC7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FE137C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E6A0C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6F458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88D7B1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795F6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0F786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 </w:t>
            </w:r>
          </w:p>
        </w:tc>
      </w:tr>
      <w:tr w:rsidR="001A6AD6" w:rsidRPr="0019165A" w14:paraId="026D949F" w14:textId="77777777" w:rsidTr="004C6D61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6F435A8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b/>
                <w:bCs/>
                <w:color w:val="C00000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C00000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1BB3B49" w14:textId="5C0E3C37" w:rsidR="004C6D61" w:rsidRPr="0019165A" w:rsidRDefault="00F33129" w:rsidP="004C6D61">
            <w:pPr>
              <w:spacing w:after="0" w:line="240" w:lineRule="auto"/>
              <w:rPr>
                <w:rFonts w:eastAsia="Times New Roman" w:cs="Arial"/>
                <w:b/>
                <w:bCs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auto"/>
                <w:sz w:val="18"/>
                <w:szCs w:val="18"/>
                <w:lang w:val="mn-MN" w:eastAsia="en-US"/>
              </w:rPr>
              <w:t>ДЭД ДҮН үл хөдлөх хөрөнгө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6DE1D68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b/>
                <w:b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auto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21B2055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auto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5B438F8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C00000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C00000"/>
                <w:lang w:val="mn-MN" w:eastAsia="en-US"/>
              </w:rPr>
              <w:t>(2)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FA3EA4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auto"/>
                <w:lang w:val="mn-MN" w:eastAsia="en-US"/>
              </w:rPr>
              <w:t xml:space="preserve">24,500,000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441C410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auto"/>
                <w:lang w:val="mn-MN" w:eastAsia="en-US"/>
              </w:rPr>
              <w:t xml:space="preserve">9,500,000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A0B7346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auto"/>
                <w:lang w:val="mn-MN" w:eastAsia="en-US"/>
              </w:rPr>
              <w:t xml:space="preserve">15,000,000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523FFD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auto"/>
                <w:lang w:val="mn-MN" w:eastAsia="en-US"/>
              </w:rPr>
              <w:t xml:space="preserve">0 </w:t>
            </w:r>
          </w:p>
        </w:tc>
      </w:tr>
      <w:tr w:rsidR="001A6AD6" w:rsidRPr="0019165A" w14:paraId="2827371C" w14:textId="77777777" w:rsidTr="004C6D61">
        <w:trPr>
          <w:trHeight w:val="4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0EB44B8" w14:textId="77777777" w:rsidR="004C6D61" w:rsidRPr="0019165A" w:rsidRDefault="004C6D61" w:rsidP="004C6D6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C00000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C00000"/>
                <w:lang w:val="mn-MN" w:eastAsia="en-US"/>
              </w:rPr>
              <w:t>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1CB82017" w14:textId="37C0BC0F" w:rsidR="004C6D61" w:rsidRPr="0019165A" w:rsidRDefault="00F33129" w:rsidP="004C6D61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  <w:t>Тээвэр, суурилуулалт, сургалтын зардал (ШИНЭ тоног төхөөрөмж, программ хангамж эсвэл бусад өмчтэй холбоотой)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5EB3C348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31579273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079A11D5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3CAAD9DE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0174EA0D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7D43A460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05E4CC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  <w:t> </w:t>
            </w:r>
          </w:p>
        </w:tc>
      </w:tr>
      <w:tr w:rsidR="001A6AD6" w:rsidRPr="0019165A" w14:paraId="2836A817" w14:textId="77777777" w:rsidTr="004C6D61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9EE37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color w:val="C00000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C00000"/>
                <w:sz w:val="18"/>
                <w:szCs w:val="18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45A91" w14:textId="4F34E679" w:rsidR="004C6D61" w:rsidRPr="0019165A" w:rsidRDefault="00F33129" w:rsidP="004C6D61">
            <w:pPr>
              <w:spacing w:after="0" w:line="240" w:lineRule="auto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Жишээ машин 1-ийг Хятад улсаас тээвэрлэх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035B6B" w14:textId="1F22AC6F" w:rsidR="004C6D61" w:rsidRPr="0019165A" w:rsidRDefault="001A6AD6" w:rsidP="004C6D61">
            <w:pPr>
              <w:spacing w:after="0" w:line="240" w:lineRule="auto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б</w:t>
            </w:r>
            <w:r w:rsidR="00F33129"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өөн</w:t>
            </w: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 дүн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D703B1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1.00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585C1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4,000,000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8F887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4,000,000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C354D2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9C6D8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E1C0A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4,000,000 </w:t>
            </w:r>
          </w:p>
        </w:tc>
      </w:tr>
      <w:tr w:rsidR="001A6AD6" w:rsidRPr="0019165A" w14:paraId="3D1051C7" w14:textId="77777777" w:rsidTr="004C6D61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B48F4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color w:val="C00000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C00000"/>
                <w:sz w:val="18"/>
                <w:szCs w:val="18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AA73D" w14:textId="175B5FB4" w:rsidR="004C6D61" w:rsidRPr="0019165A" w:rsidRDefault="00F33129" w:rsidP="004C6D61">
            <w:pPr>
              <w:spacing w:after="0" w:line="240" w:lineRule="auto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машин 1-ийг суурилуулах </w:t>
            </w:r>
            <w:r w:rsidR="006968B5"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техникийн мэргэжилтнүүд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3E8688" w14:textId="72D39B5D" w:rsidR="004C6D61" w:rsidRPr="0019165A" w:rsidRDefault="001A6AD6" w:rsidP="004C6D61">
            <w:pPr>
              <w:spacing w:after="0" w:line="240" w:lineRule="auto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бөөн дүн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BBF22A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1.00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5F82B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1,300,000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E6B55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1,300,000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7849F7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A310C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84232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1,300,000 </w:t>
            </w:r>
          </w:p>
        </w:tc>
      </w:tr>
      <w:tr w:rsidR="001A6AD6" w:rsidRPr="0019165A" w14:paraId="5829D54D" w14:textId="77777777" w:rsidTr="004C6D61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E226D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color w:val="C00000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C00000"/>
                <w:sz w:val="18"/>
                <w:szCs w:val="18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B6EFD" w14:textId="47918711" w:rsidR="004C6D61" w:rsidRPr="0019165A" w:rsidRDefault="006968B5" w:rsidP="004C6D61">
            <w:pPr>
              <w:spacing w:after="0" w:line="240" w:lineRule="auto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Шинэ машин ашиглаж үйлдвэрлэл сайжруулах 1 зөвлөх</w:t>
            </w:r>
            <w:r w:rsidR="004C6D61"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7DAD02" w14:textId="041E7FC8" w:rsidR="004C6D61" w:rsidRPr="0019165A" w:rsidRDefault="006968B5" w:rsidP="004C6D61">
            <w:pPr>
              <w:spacing w:after="0" w:line="240" w:lineRule="auto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өдөр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632268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5.00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BD337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400,000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299E1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2,000,000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62FB8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17DA8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E91BE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2,000,000 </w:t>
            </w:r>
          </w:p>
        </w:tc>
      </w:tr>
      <w:tr w:rsidR="001A6AD6" w:rsidRPr="0019165A" w14:paraId="5D4836BB" w14:textId="77777777" w:rsidTr="004C6D61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8DC6A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color w:val="C00000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C00000"/>
                <w:sz w:val="18"/>
                <w:szCs w:val="18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CA880" w14:textId="65ABB980" w:rsidR="004C6D61" w:rsidRPr="0019165A" w:rsidRDefault="006968B5" w:rsidP="004C6D61">
            <w:pPr>
              <w:spacing w:after="0" w:line="240" w:lineRule="auto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Жишээ 1-р машинд ажиллагсдыг сургах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B8EFBF" w14:textId="2EFDB323" w:rsidR="004C6D61" w:rsidRPr="0019165A" w:rsidRDefault="001A6AD6" w:rsidP="004C6D61">
            <w:pPr>
              <w:spacing w:after="0" w:line="240" w:lineRule="auto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Нэг долоо</w:t>
            </w:r>
            <w:r w:rsidR="006968B5"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 хоног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D24388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1.00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5ADBF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1,000,000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73D3F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1,000,000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1570F4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B1D07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56DF6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1,000,000 </w:t>
            </w:r>
          </w:p>
        </w:tc>
      </w:tr>
      <w:tr w:rsidR="001A6AD6" w:rsidRPr="0019165A" w14:paraId="35B4497D" w14:textId="77777777" w:rsidTr="004C6D61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6687EE6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b/>
                <w:bCs/>
                <w:color w:val="C00000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C00000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1D904A9" w14:textId="5B343C5D" w:rsidR="004C6D61" w:rsidRPr="0019165A" w:rsidRDefault="006968B5" w:rsidP="004C6D61">
            <w:pPr>
              <w:spacing w:after="0" w:line="240" w:lineRule="auto"/>
              <w:rPr>
                <w:rFonts w:eastAsia="Times New Roman" w:cs="Arial"/>
                <w:b/>
                <w:bCs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auto"/>
                <w:sz w:val="18"/>
                <w:szCs w:val="18"/>
                <w:lang w:val="mn-MN" w:eastAsia="en-US"/>
              </w:rPr>
              <w:t>ДЭД ДҮН тээвэр, суурилуулалт</w:t>
            </w:r>
            <w:r w:rsidR="004C6D61" w:rsidRPr="0019165A">
              <w:rPr>
                <w:rFonts w:eastAsia="Times New Roman" w:cs="Arial"/>
                <w:b/>
                <w:bCs/>
                <w:color w:val="auto"/>
                <w:sz w:val="18"/>
                <w:szCs w:val="18"/>
                <w:lang w:val="mn-MN" w:eastAsia="en-US"/>
              </w:rPr>
              <w:t xml:space="preserve">, </w:t>
            </w:r>
            <w:r w:rsidRPr="0019165A">
              <w:rPr>
                <w:rFonts w:eastAsia="Times New Roman" w:cs="Arial"/>
                <w:b/>
                <w:bCs/>
                <w:color w:val="auto"/>
                <w:sz w:val="18"/>
                <w:szCs w:val="18"/>
                <w:lang w:val="mn-MN" w:eastAsia="en-US"/>
              </w:rPr>
              <w:t>сургалт, зөвлөгөө өгөх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D94AFB1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b/>
                <w:b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auto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C251383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b/>
                <w:b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auto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56A45E2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C00000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C00000"/>
                <w:lang w:val="mn-MN" w:eastAsia="en-US"/>
              </w:rPr>
              <w:t>(3)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907B8E7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auto"/>
                <w:lang w:val="mn-MN" w:eastAsia="en-US"/>
              </w:rPr>
              <w:t xml:space="preserve">8,300,000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84D72E6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auto"/>
                <w:lang w:val="mn-MN" w:eastAsia="en-US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E3DBA7F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auto"/>
                <w:lang w:val="mn-MN" w:eastAsia="en-US"/>
              </w:rPr>
              <w:t xml:space="preserve">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12864EA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auto"/>
                <w:lang w:val="mn-MN" w:eastAsia="en-US"/>
              </w:rPr>
              <w:t xml:space="preserve">8,300,000 </w:t>
            </w:r>
          </w:p>
        </w:tc>
      </w:tr>
      <w:tr w:rsidR="001A6AD6" w:rsidRPr="0019165A" w14:paraId="5313C84C" w14:textId="77777777" w:rsidTr="004C6D61">
        <w:trPr>
          <w:trHeight w:val="6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0740A36" w14:textId="77777777" w:rsidR="004C6D61" w:rsidRPr="0019165A" w:rsidRDefault="004C6D61" w:rsidP="004C6D6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C00000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C00000"/>
                <w:lang w:val="mn-MN" w:eastAsia="en-US"/>
              </w:rPr>
              <w:t>(4)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5EB8B699" w14:textId="305D2699" w:rsidR="004C6D61" w:rsidRPr="0019165A" w:rsidRDefault="006968B5" w:rsidP="004C6D61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  <w:t>Төслийн бусад шаардлагатай зардлууд (жишээ нь, өөрийн ажилчдын цалин хөлс, шинэ машин суурилуулах, гаднаас үйлчилгээ үзүүлэгч, захиргааны ажилтнуудын сургалт)</w:t>
            </w:r>
            <w:r w:rsidR="004C6D61" w:rsidRPr="0019165A"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6F41E485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4DE8B375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73397421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7E291404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08F1CB60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3F13E755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9E9053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i/>
                <w:iCs/>
                <w:color w:val="auto"/>
                <w:lang w:val="mn-MN" w:eastAsia="en-US"/>
              </w:rPr>
              <w:t> </w:t>
            </w:r>
          </w:p>
        </w:tc>
      </w:tr>
      <w:tr w:rsidR="001A6AD6" w:rsidRPr="0019165A" w14:paraId="6246BE19" w14:textId="77777777" w:rsidTr="004C6D61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7E719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97B9B" w14:textId="1EB713C4" w:rsidR="004C6D61" w:rsidRPr="0019165A" w:rsidRDefault="00B42889" w:rsidP="004C6D61">
            <w:pPr>
              <w:spacing w:after="0" w:line="240" w:lineRule="auto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 Цалин 1 хүний 1 долоо хоног машин суурилуулах үед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B7B4C2" w14:textId="75960F05" w:rsidR="004C6D61" w:rsidRPr="0019165A" w:rsidRDefault="001A6AD6" w:rsidP="004C6D61">
            <w:pPr>
              <w:spacing w:after="0" w:line="240" w:lineRule="auto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Нэг долоо</w:t>
            </w:r>
            <w:r w:rsidR="00B42889"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 хоног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9E734E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1.00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A68DB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200,000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55428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200,000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8A37A7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200,000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5F98E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3880A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 </w:t>
            </w:r>
          </w:p>
        </w:tc>
      </w:tr>
      <w:tr w:rsidR="001A6AD6" w:rsidRPr="0019165A" w14:paraId="56C0B2B5" w14:textId="77777777" w:rsidTr="004C6D61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7B673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F2CCD" w14:textId="5F45E98C" w:rsidR="004C6D61" w:rsidRPr="0019165A" w:rsidRDefault="00B42889" w:rsidP="004C6D61">
            <w:pPr>
              <w:spacing w:after="0" w:line="240" w:lineRule="auto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Шинэ бүтээгдэхүүний маркетингийн кампанит ажил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0671D7" w14:textId="0A2A8D65" w:rsidR="004C6D61" w:rsidRPr="0019165A" w:rsidRDefault="00964223" w:rsidP="004C6D61">
            <w:pPr>
              <w:spacing w:after="0" w:line="240" w:lineRule="auto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кампанит ажил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4A15E0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1.00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62B3C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5,000,000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57631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5,000,000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33DDAA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B8E82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5,000,000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70391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 </w:t>
            </w:r>
          </w:p>
        </w:tc>
      </w:tr>
      <w:tr w:rsidR="001A6AD6" w:rsidRPr="0019165A" w14:paraId="3A1C3070" w14:textId="77777777" w:rsidTr="004C6D61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4AC36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F6105" w14:textId="44ABE0EC" w:rsidR="004C6D61" w:rsidRPr="0019165A" w:rsidRDefault="00964223" w:rsidP="004C6D61">
            <w:pPr>
              <w:spacing w:after="0" w:line="240" w:lineRule="auto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Менежерүүдэд зориулсан манлайллын сургалт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9C8A5" w14:textId="2C574B58" w:rsidR="004C6D61" w:rsidRPr="0019165A" w:rsidRDefault="00964223" w:rsidP="004C6D61">
            <w:pPr>
              <w:spacing w:after="0" w:line="240" w:lineRule="auto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сургалт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7334E4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1.00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0C539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300,000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B16F7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300,000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8CD3D9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 xml:space="preserve">300,000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82F08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121D8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 </w:t>
            </w:r>
          </w:p>
        </w:tc>
      </w:tr>
      <w:tr w:rsidR="001A6AD6" w:rsidRPr="0019165A" w14:paraId="2B4E6336" w14:textId="77777777" w:rsidTr="004C6D61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B11C6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5D803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1CA0F6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57EE35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A5639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AA2FF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3BE5C2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A0424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DA98E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color w:val="auto"/>
                <w:sz w:val="18"/>
                <w:szCs w:val="18"/>
                <w:lang w:val="mn-MN" w:eastAsia="en-US"/>
              </w:rPr>
              <w:t> </w:t>
            </w:r>
          </w:p>
        </w:tc>
      </w:tr>
      <w:tr w:rsidR="001A6AD6" w:rsidRPr="0019165A" w14:paraId="263A9279" w14:textId="77777777" w:rsidTr="004C6D61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940D20D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b/>
                <w:b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auto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6C728D8" w14:textId="684B8A04" w:rsidR="004C6D61" w:rsidRPr="0019165A" w:rsidRDefault="00964223" w:rsidP="004C6D61">
            <w:pPr>
              <w:spacing w:after="0" w:line="240" w:lineRule="auto"/>
              <w:rPr>
                <w:rFonts w:eastAsia="Times New Roman" w:cs="Arial"/>
                <w:b/>
                <w:bCs/>
                <w:color w:val="auto"/>
                <w:sz w:val="18"/>
                <w:szCs w:val="18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auto"/>
                <w:sz w:val="18"/>
                <w:szCs w:val="18"/>
                <w:lang w:val="mn-MN" w:eastAsia="en-US"/>
              </w:rPr>
              <w:t xml:space="preserve">ДЭД ДҮН төслийн бусад зардал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176C481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b/>
                <w:b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auto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45D6121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b/>
                <w:b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auto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D6407C8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C00000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C00000"/>
                <w:lang w:val="mn-MN" w:eastAsia="en-US"/>
              </w:rPr>
              <w:t>(4)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18B407F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auto"/>
                <w:lang w:val="mn-MN" w:eastAsia="en-US"/>
              </w:rPr>
              <w:t xml:space="preserve">5,500,000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63634DD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auto"/>
                <w:lang w:val="mn-MN" w:eastAsia="en-US"/>
              </w:rPr>
              <w:t xml:space="preserve">500,000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896A4FA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auto"/>
                <w:lang w:val="mn-MN" w:eastAsia="en-US"/>
              </w:rPr>
              <w:t xml:space="preserve">5,000,000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43E87A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auto"/>
                <w:lang w:val="mn-MN" w:eastAsia="en-US"/>
              </w:rPr>
              <w:t xml:space="preserve">0 </w:t>
            </w:r>
          </w:p>
        </w:tc>
      </w:tr>
      <w:tr w:rsidR="001A6AD6" w:rsidRPr="0019165A" w14:paraId="6487D96A" w14:textId="77777777" w:rsidTr="004C6D61">
        <w:trPr>
          <w:trHeight w:val="255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D9D9D9"/>
            <w:noWrap/>
            <w:hideMark/>
          </w:tcPr>
          <w:p w14:paraId="3011F311" w14:textId="1F39E346" w:rsidR="004C6D61" w:rsidRPr="0019165A" w:rsidRDefault="00964223" w:rsidP="004C6D61">
            <w:pPr>
              <w:spacing w:after="0" w:line="240" w:lineRule="auto"/>
              <w:ind w:firstLineChars="100" w:firstLine="201"/>
              <w:rPr>
                <w:rFonts w:eastAsia="Times New Roman" w:cs="Arial"/>
                <w:b/>
                <w:b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auto"/>
                <w:lang w:val="mn-MN" w:eastAsia="en-US"/>
              </w:rPr>
              <w:t xml:space="preserve">НИЙТ ДҮН ШИНЭ ТӨСЛИЙН ЗАРДАЛ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BA6951D" w14:textId="77777777" w:rsidR="004C6D61" w:rsidRPr="0019165A" w:rsidRDefault="004C6D61" w:rsidP="004C6D6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C00000"/>
                <w:sz w:val="16"/>
                <w:szCs w:val="16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C00000"/>
                <w:sz w:val="16"/>
                <w:szCs w:val="16"/>
                <w:lang w:val="mn-MN" w:eastAsia="en-US"/>
              </w:rPr>
              <w:t>(1)+(2)+(3)+(4)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B34D62" w14:textId="163F5312" w:rsidR="004C6D61" w:rsidRPr="0019165A" w:rsidRDefault="00964223" w:rsidP="004C6D6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auto"/>
                <w:lang w:val="mn-MN" w:eastAsia="en-US"/>
              </w:rPr>
              <w:t>ТӨГРӨГӨӨР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9AC65E4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auto"/>
                <w:lang w:val="mn-MN" w:eastAsia="en-US"/>
              </w:rPr>
              <w:t xml:space="preserve">50,000,000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8585"/>
            <w:noWrap/>
            <w:vAlign w:val="center"/>
            <w:hideMark/>
          </w:tcPr>
          <w:p w14:paraId="65CDCBFF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auto"/>
                <w:lang w:val="mn-MN" w:eastAsia="en-US"/>
              </w:rPr>
              <w:t xml:space="preserve">10,000,000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8585"/>
            <w:noWrap/>
            <w:vAlign w:val="center"/>
            <w:hideMark/>
          </w:tcPr>
          <w:p w14:paraId="2317D7DF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auto"/>
                <w:lang w:val="mn-MN" w:eastAsia="en-US"/>
              </w:rPr>
              <w:t xml:space="preserve">20,000,000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8585"/>
            <w:noWrap/>
            <w:vAlign w:val="center"/>
            <w:hideMark/>
          </w:tcPr>
          <w:p w14:paraId="64C13E81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auto"/>
                <w:lang w:val="mn-MN" w:eastAsia="en-US"/>
              </w:rPr>
              <w:t xml:space="preserve">20,000,000 </w:t>
            </w:r>
          </w:p>
        </w:tc>
      </w:tr>
      <w:tr w:rsidR="001A6AD6" w:rsidRPr="0019165A" w14:paraId="4DA1FFC4" w14:textId="77777777" w:rsidTr="004C6D61">
        <w:trPr>
          <w:trHeight w:val="25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AACAFB1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b/>
                <w:bCs/>
                <w:color w:val="auto"/>
                <w:lang w:val="mn-MN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DDD00A0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b/>
                <w:bCs/>
                <w:color w:val="C00000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C00000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26DE67A" w14:textId="77777777" w:rsidR="004C6D61" w:rsidRPr="0019165A" w:rsidRDefault="004C6D61" w:rsidP="004C6D61">
            <w:pPr>
              <w:spacing w:after="0" w:line="240" w:lineRule="auto"/>
              <w:rPr>
                <w:rFonts w:eastAsia="Times New Roman" w:cs="Arial"/>
                <w:b/>
                <w:b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auto"/>
                <w:lang w:val="mn-MN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2F7C75" w14:textId="603C197B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auto"/>
                <w:lang w:val="mn-MN" w:eastAsia="en-US"/>
              </w:rPr>
              <w:t xml:space="preserve"> %</w:t>
            </w:r>
            <w:r w:rsidR="00964223" w:rsidRPr="0019165A">
              <w:rPr>
                <w:rFonts w:eastAsia="Times New Roman" w:cs="Arial"/>
                <w:b/>
                <w:bCs/>
                <w:color w:val="auto"/>
                <w:lang w:val="mn-MN" w:eastAsia="en-US"/>
              </w:rPr>
              <w:t xml:space="preserve"> -</w:t>
            </w:r>
            <w:proofErr w:type="spellStart"/>
            <w:r w:rsidR="00964223" w:rsidRPr="0019165A">
              <w:rPr>
                <w:rFonts w:eastAsia="Times New Roman" w:cs="Arial"/>
                <w:b/>
                <w:bCs/>
                <w:color w:val="auto"/>
                <w:lang w:val="mn-MN" w:eastAsia="en-US"/>
              </w:rPr>
              <w:t>иар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1C67FCE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auto"/>
                <w:lang w:val="mn-MN" w:eastAsia="en-US"/>
              </w:rPr>
              <w:t>100%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8585"/>
            <w:noWrap/>
            <w:vAlign w:val="center"/>
            <w:hideMark/>
          </w:tcPr>
          <w:p w14:paraId="2721D083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auto"/>
                <w:lang w:val="mn-MN" w:eastAsia="en-US"/>
              </w:rPr>
              <w:t>20%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8585"/>
            <w:noWrap/>
            <w:vAlign w:val="center"/>
            <w:hideMark/>
          </w:tcPr>
          <w:p w14:paraId="574900CA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auto"/>
                <w:lang w:val="mn-MN" w:eastAsia="en-US"/>
              </w:rPr>
              <w:t>40%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8585"/>
            <w:noWrap/>
            <w:vAlign w:val="center"/>
            <w:hideMark/>
          </w:tcPr>
          <w:p w14:paraId="26B01F00" w14:textId="77777777" w:rsidR="004C6D61" w:rsidRPr="0019165A" w:rsidRDefault="004C6D61" w:rsidP="004C6D6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auto"/>
                <w:lang w:val="mn-MN" w:eastAsia="en-US"/>
              </w:rPr>
            </w:pPr>
            <w:r w:rsidRPr="0019165A">
              <w:rPr>
                <w:rFonts w:eastAsia="Times New Roman" w:cs="Arial"/>
                <w:b/>
                <w:bCs/>
                <w:color w:val="auto"/>
                <w:lang w:val="mn-MN" w:eastAsia="en-US"/>
              </w:rPr>
              <w:t>40%</w:t>
            </w:r>
          </w:p>
        </w:tc>
      </w:tr>
    </w:tbl>
    <w:p w14:paraId="3BC12933" w14:textId="77777777" w:rsidR="004C6D61" w:rsidRPr="0019165A" w:rsidRDefault="004C6D61" w:rsidP="004C6D61">
      <w:pPr>
        <w:rPr>
          <w:rFonts w:cs="Arial"/>
          <w:lang w:val="mn-MN"/>
        </w:rPr>
      </w:pPr>
    </w:p>
    <w:p w14:paraId="5A43D47E" w14:textId="0FC7B352" w:rsidR="00A13AAB" w:rsidRPr="0019165A" w:rsidRDefault="00964223" w:rsidP="00A13AAB">
      <w:pPr>
        <w:rPr>
          <w:rFonts w:cs="Arial"/>
          <w:b/>
          <w:lang w:val="mn-MN"/>
        </w:rPr>
      </w:pPr>
      <w:r w:rsidRPr="0019165A">
        <w:rPr>
          <w:rFonts w:cs="Arial"/>
          <w:b/>
          <w:lang w:val="mn-MN"/>
        </w:rPr>
        <w:t>Тайлбар</w:t>
      </w:r>
      <w:r w:rsidR="00BE0FA5" w:rsidRPr="0019165A">
        <w:rPr>
          <w:rFonts w:cs="Arial"/>
          <w:b/>
          <w:lang w:val="mn-MN"/>
        </w:rPr>
        <w:t>:</w:t>
      </w:r>
    </w:p>
    <w:p w14:paraId="0F4DC87D" w14:textId="3611129E" w:rsidR="00A13AAB" w:rsidRPr="0019165A" w:rsidRDefault="00A13AAB" w:rsidP="00B04AFC">
      <w:pPr>
        <w:rPr>
          <w:rFonts w:cs="Arial"/>
          <w:lang w:val="mn-MN"/>
        </w:rPr>
      </w:pPr>
    </w:p>
    <w:p w14:paraId="0A81F37E" w14:textId="5F5586B5" w:rsidR="00A13AAB" w:rsidRPr="0019165A" w:rsidRDefault="00A13AAB" w:rsidP="00B04AFC">
      <w:pPr>
        <w:rPr>
          <w:rFonts w:cs="Arial"/>
          <w:lang w:val="mn-MN"/>
        </w:rPr>
      </w:pPr>
    </w:p>
    <w:sectPr w:rsidR="00A13AAB" w:rsidRPr="0019165A" w:rsidSect="00010933">
      <w:pgSz w:w="15840" w:h="12240" w:orient="landscape" w:code="1"/>
      <w:pgMar w:top="567" w:right="567" w:bottom="113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FD8463" w14:textId="77777777" w:rsidR="000B025A" w:rsidRDefault="000B025A">
      <w:pPr>
        <w:spacing w:after="0" w:line="240" w:lineRule="auto"/>
      </w:pPr>
      <w:r>
        <w:separator/>
      </w:r>
    </w:p>
  </w:endnote>
  <w:endnote w:type="continuationSeparator" w:id="0">
    <w:p w14:paraId="644243B3" w14:textId="77777777" w:rsidR="000B025A" w:rsidRDefault="000B0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6DFAFA" w14:textId="25C95E88" w:rsidR="00B42889" w:rsidRPr="005C4BD3" w:rsidRDefault="00B42889" w:rsidP="005C4BD3">
    <w:pPr>
      <w:pStyle w:val="Footer"/>
    </w:pPr>
    <w:r>
      <w:ptab w:relativeTo="margin" w:alignment="right" w:leader="none"/>
    </w: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2FC3E7" w14:textId="77777777" w:rsidR="000B025A" w:rsidRDefault="000B025A">
      <w:pPr>
        <w:spacing w:after="0" w:line="240" w:lineRule="auto"/>
      </w:pPr>
      <w:r>
        <w:separator/>
      </w:r>
    </w:p>
  </w:footnote>
  <w:footnote w:type="continuationSeparator" w:id="0">
    <w:p w14:paraId="3B57F0D2" w14:textId="77777777" w:rsidR="000B025A" w:rsidRDefault="000B02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660984"/>
    <w:multiLevelType w:val="multilevel"/>
    <w:tmpl w:val="A9EEAA0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835B5A"/>
    <w:multiLevelType w:val="hybridMultilevel"/>
    <w:tmpl w:val="1C0C43EA"/>
    <w:lvl w:ilvl="0" w:tplc="A7B6A1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98689B"/>
    <w:multiLevelType w:val="hybridMultilevel"/>
    <w:tmpl w:val="3076A67E"/>
    <w:lvl w:ilvl="0" w:tplc="A7D66F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1753CC"/>
    <w:multiLevelType w:val="hybridMultilevel"/>
    <w:tmpl w:val="AB820BEC"/>
    <w:lvl w:ilvl="0" w:tplc="A95E0AD4">
      <w:numFmt w:val="bullet"/>
      <w:lvlText w:val="-"/>
      <w:lvlJc w:val="left"/>
      <w:pPr>
        <w:ind w:left="377" w:hanging="360"/>
      </w:pPr>
      <w:rPr>
        <w:rFonts w:ascii="Arial" w:eastAsiaTheme="maj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7" w:hanging="360"/>
      </w:pPr>
      <w:rPr>
        <w:rFonts w:ascii="Wingdings" w:hAnsi="Wingdings" w:hint="default"/>
      </w:rPr>
    </w:lvl>
  </w:abstractNum>
  <w:abstractNum w:abstractNumId="4" w15:restartNumberingAfterBreak="0">
    <w:nsid w:val="4AE56C24"/>
    <w:multiLevelType w:val="hybridMultilevel"/>
    <w:tmpl w:val="0EBE10A4"/>
    <w:lvl w:ilvl="0" w:tplc="C758F36A">
      <w:start w:val="1"/>
      <w:numFmt w:val="upperRoman"/>
      <w:lvlText w:val="%1."/>
      <w:lvlJc w:val="left"/>
      <w:pPr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245"/>
    <w:rsid w:val="00001C3B"/>
    <w:rsid w:val="00010933"/>
    <w:rsid w:val="00011D6D"/>
    <w:rsid w:val="00016DC7"/>
    <w:rsid w:val="00025624"/>
    <w:rsid w:val="00041DC6"/>
    <w:rsid w:val="00051FA8"/>
    <w:rsid w:val="00055487"/>
    <w:rsid w:val="00060325"/>
    <w:rsid w:val="00061876"/>
    <w:rsid w:val="000676B2"/>
    <w:rsid w:val="000821CA"/>
    <w:rsid w:val="0008342B"/>
    <w:rsid w:val="00091906"/>
    <w:rsid w:val="00096422"/>
    <w:rsid w:val="000B025A"/>
    <w:rsid w:val="000B2BBE"/>
    <w:rsid w:val="000C43C9"/>
    <w:rsid w:val="000E437E"/>
    <w:rsid w:val="00100F76"/>
    <w:rsid w:val="00112C89"/>
    <w:rsid w:val="00116715"/>
    <w:rsid w:val="00123AB2"/>
    <w:rsid w:val="0014520C"/>
    <w:rsid w:val="00145C55"/>
    <w:rsid w:val="0016091E"/>
    <w:rsid w:val="00163124"/>
    <w:rsid w:val="0018111C"/>
    <w:rsid w:val="0019165A"/>
    <w:rsid w:val="001A29C9"/>
    <w:rsid w:val="001A6AD6"/>
    <w:rsid w:val="001A75E1"/>
    <w:rsid w:val="001B2B1E"/>
    <w:rsid w:val="001C1E3B"/>
    <w:rsid w:val="001D0DF9"/>
    <w:rsid w:val="001E38DF"/>
    <w:rsid w:val="001E50F8"/>
    <w:rsid w:val="001E6628"/>
    <w:rsid w:val="001F0F67"/>
    <w:rsid w:val="001F1D20"/>
    <w:rsid w:val="001F2BAC"/>
    <w:rsid w:val="001F404F"/>
    <w:rsid w:val="00202A82"/>
    <w:rsid w:val="00207B3B"/>
    <w:rsid w:val="00213FCB"/>
    <w:rsid w:val="0022088E"/>
    <w:rsid w:val="002259C3"/>
    <w:rsid w:val="0023228C"/>
    <w:rsid w:val="002509A1"/>
    <w:rsid w:val="0026124A"/>
    <w:rsid w:val="00263149"/>
    <w:rsid w:val="00264DF3"/>
    <w:rsid w:val="00265590"/>
    <w:rsid w:val="00293278"/>
    <w:rsid w:val="00294F6C"/>
    <w:rsid w:val="002A078D"/>
    <w:rsid w:val="002C347C"/>
    <w:rsid w:val="002D79AA"/>
    <w:rsid w:val="002E2E5C"/>
    <w:rsid w:val="002F0608"/>
    <w:rsid w:val="00304A1C"/>
    <w:rsid w:val="00304EEC"/>
    <w:rsid w:val="00315CCD"/>
    <w:rsid w:val="0031745C"/>
    <w:rsid w:val="003225D2"/>
    <w:rsid w:val="00324399"/>
    <w:rsid w:val="00331681"/>
    <w:rsid w:val="00336275"/>
    <w:rsid w:val="00344A67"/>
    <w:rsid w:val="00347995"/>
    <w:rsid w:val="0035195B"/>
    <w:rsid w:val="00355455"/>
    <w:rsid w:val="00382400"/>
    <w:rsid w:val="0038575B"/>
    <w:rsid w:val="00387715"/>
    <w:rsid w:val="003B2D19"/>
    <w:rsid w:val="003B6BFD"/>
    <w:rsid w:val="003B7B41"/>
    <w:rsid w:val="003E6E04"/>
    <w:rsid w:val="003F44FC"/>
    <w:rsid w:val="004075DB"/>
    <w:rsid w:val="00411149"/>
    <w:rsid w:val="00414AAE"/>
    <w:rsid w:val="00423642"/>
    <w:rsid w:val="004257BC"/>
    <w:rsid w:val="004543D3"/>
    <w:rsid w:val="0045773A"/>
    <w:rsid w:val="00470DF5"/>
    <w:rsid w:val="00476C61"/>
    <w:rsid w:val="0048420E"/>
    <w:rsid w:val="00486896"/>
    <w:rsid w:val="004878B8"/>
    <w:rsid w:val="00496714"/>
    <w:rsid w:val="004C6D61"/>
    <w:rsid w:val="004F0F2D"/>
    <w:rsid w:val="004F66D7"/>
    <w:rsid w:val="005413D7"/>
    <w:rsid w:val="005554C3"/>
    <w:rsid w:val="0055618C"/>
    <w:rsid w:val="00565C74"/>
    <w:rsid w:val="0057005B"/>
    <w:rsid w:val="00574C4F"/>
    <w:rsid w:val="005919D0"/>
    <w:rsid w:val="00591D2F"/>
    <w:rsid w:val="005B5660"/>
    <w:rsid w:val="005C4BD3"/>
    <w:rsid w:val="005C7BAF"/>
    <w:rsid w:val="005D0330"/>
    <w:rsid w:val="005F18A7"/>
    <w:rsid w:val="006040D0"/>
    <w:rsid w:val="00614E5A"/>
    <w:rsid w:val="00641596"/>
    <w:rsid w:val="00644289"/>
    <w:rsid w:val="00647786"/>
    <w:rsid w:val="00674DA6"/>
    <w:rsid w:val="00683533"/>
    <w:rsid w:val="00684B3B"/>
    <w:rsid w:val="00690F83"/>
    <w:rsid w:val="006968B5"/>
    <w:rsid w:val="006A34BD"/>
    <w:rsid w:val="006B24BC"/>
    <w:rsid w:val="006B3149"/>
    <w:rsid w:val="006F1B39"/>
    <w:rsid w:val="006F3DF1"/>
    <w:rsid w:val="006F583A"/>
    <w:rsid w:val="0070664B"/>
    <w:rsid w:val="00706702"/>
    <w:rsid w:val="00713242"/>
    <w:rsid w:val="0072393B"/>
    <w:rsid w:val="0073202B"/>
    <w:rsid w:val="00741D65"/>
    <w:rsid w:val="00761DE4"/>
    <w:rsid w:val="0078182A"/>
    <w:rsid w:val="007A514D"/>
    <w:rsid w:val="007B0241"/>
    <w:rsid w:val="007B6928"/>
    <w:rsid w:val="007D602D"/>
    <w:rsid w:val="007F42B0"/>
    <w:rsid w:val="007F5461"/>
    <w:rsid w:val="00805714"/>
    <w:rsid w:val="00837408"/>
    <w:rsid w:val="0084248F"/>
    <w:rsid w:val="008649A4"/>
    <w:rsid w:val="00881E10"/>
    <w:rsid w:val="008840B2"/>
    <w:rsid w:val="008912E8"/>
    <w:rsid w:val="0089443A"/>
    <w:rsid w:val="00894E8C"/>
    <w:rsid w:val="008B3F75"/>
    <w:rsid w:val="008D637B"/>
    <w:rsid w:val="008E550E"/>
    <w:rsid w:val="009043FD"/>
    <w:rsid w:val="00904E53"/>
    <w:rsid w:val="00906114"/>
    <w:rsid w:val="00907D19"/>
    <w:rsid w:val="00910848"/>
    <w:rsid w:val="00936B05"/>
    <w:rsid w:val="0094396E"/>
    <w:rsid w:val="00964223"/>
    <w:rsid w:val="009704E0"/>
    <w:rsid w:val="00970D7E"/>
    <w:rsid w:val="00972AF3"/>
    <w:rsid w:val="0098142B"/>
    <w:rsid w:val="009C0615"/>
    <w:rsid w:val="009C0CF5"/>
    <w:rsid w:val="00A0000B"/>
    <w:rsid w:val="00A13AAB"/>
    <w:rsid w:val="00A20AFC"/>
    <w:rsid w:val="00A32B6E"/>
    <w:rsid w:val="00A37203"/>
    <w:rsid w:val="00A373A6"/>
    <w:rsid w:val="00A5425E"/>
    <w:rsid w:val="00A77D4E"/>
    <w:rsid w:val="00A97ED6"/>
    <w:rsid w:val="00AB317B"/>
    <w:rsid w:val="00AB5A64"/>
    <w:rsid w:val="00AB5D3E"/>
    <w:rsid w:val="00AD0147"/>
    <w:rsid w:val="00AE75C5"/>
    <w:rsid w:val="00AF6D0E"/>
    <w:rsid w:val="00B04AFC"/>
    <w:rsid w:val="00B05DDB"/>
    <w:rsid w:val="00B06B59"/>
    <w:rsid w:val="00B23E9A"/>
    <w:rsid w:val="00B24782"/>
    <w:rsid w:val="00B26F97"/>
    <w:rsid w:val="00B42889"/>
    <w:rsid w:val="00B4494B"/>
    <w:rsid w:val="00B46317"/>
    <w:rsid w:val="00B92DEC"/>
    <w:rsid w:val="00B9676B"/>
    <w:rsid w:val="00BA7EA4"/>
    <w:rsid w:val="00BC023A"/>
    <w:rsid w:val="00BE0FA5"/>
    <w:rsid w:val="00C13D80"/>
    <w:rsid w:val="00C15DFD"/>
    <w:rsid w:val="00C352F4"/>
    <w:rsid w:val="00C45359"/>
    <w:rsid w:val="00C56580"/>
    <w:rsid w:val="00C75A65"/>
    <w:rsid w:val="00C77F9E"/>
    <w:rsid w:val="00C82117"/>
    <w:rsid w:val="00C8534B"/>
    <w:rsid w:val="00CF26CA"/>
    <w:rsid w:val="00D01009"/>
    <w:rsid w:val="00D027E9"/>
    <w:rsid w:val="00D04137"/>
    <w:rsid w:val="00D049D8"/>
    <w:rsid w:val="00D257E3"/>
    <w:rsid w:val="00D26245"/>
    <w:rsid w:val="00D37D1E"/>
    <w:rsid w:val="00D41788"/>
    <w:rsid w:val="00D74973"/>
    <w:rsid w:val="00D961C3"/>
    <w:rsid w:val="00DA0395"/>
    <w:rsid w:val="00DA3F2D"/>
    <w:rsid w:val="00DD0EF8"/>
    <w:rsid w:val="00DD28E3"/>
    <w:rsid w:val="00DD310C"/>
    <w:rsid w:val="00DD367F"/>
    <w:rsid w:val="00E232B6"/>
    <w:rsid w:val="00E332B8"/>
    <w:rsid w:val="00E3570D"/>
    <w:rsid w:val="00E37E8E"/>
    <w:rsid w:val="00E43C0F"/>
    <w:rsid w:val="00E61307"/>
    <w:rsid w:val="00E7391E"/>
    <w:rsid w:val="00E87021"/>
    <w:rsid w:val="00EA24F7"/>
    <w:rsid w:val="00EB5860"/>
    <w:rsid w:val="00ED0E7C"/>
    <w:rsid w:val="00ED283D"/>
    <w:rsid w:val="00EF68DA"/>
    <w:rsid w:val="00F1627E"/>
    <w:rsid w:val="00F17CF7"/>
    <w:rsid w:val="00F26FE2"/>
    <w:rsid w:val="00F33129"/>
    <w:rsid w:val="00F5207F"/>
    <w:rsid w:val="00F73BDA"/>
    <w:rsid w:val="00F918F7"/>
    <w:rsid w:val="00F93F82"/>
    <w:rsid w:val="00F940FE"/>
    <w:rsid w:val="00F95E9E"/>
    <w:rsid w:val="00FA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09D0B9B"/>
  <w15:chartTrackingRefBased/>
  <w15:docId w15:val="{08D94EF6-52B5-4A1B-9D7A-DF276FF05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4C483D" w:themeColor="text2"/>
        <w:lang w:val="en-US" w:eastAsia="ja-JP" w:bidi="ar-SA"/>
      </w:rPr>
    </w:rPrDefault>
    <w:pPrDefault>
      <w:pPr>
        <w:spacing w:after="320" w:line="30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0D7E"/>
    <w:pPr>
      <w:spacing w:after="120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4F6C"/>
    <w:pPr>
      <w:keepNext/>
      <w:keepLines/>
      <w:pageBreakBefore/>
      <w:numPr>
        <w:numId w:val="5"/>
      </w:numPr>
      <w:pBdr>
        <w:bottom w:val="single" w:sz="8" w:space="0" w:color="FCDBDB" w:themeColor="accent1" w:themeTint="33"/>
      </w:pBdr>
      <w:spacing w:after="200"/>
      <w:ind w:left="357" w:hanging="357"/>
      <w:outlineLvl w:val="0"/>
    </w:pPr>
    <w:rPr>
      <w:rFonts w:eastAsiaTheme="majorEastAsia" w:cs="Arial"/>
      <w:color w:val="F24F4F" w:themeColor="accent1"/>
      <w:sz w:val="36"/>
      <w:szCs w:val="36"/>
      <w:lang w:val="mn-M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20" w:line="240" w:lineRule="auto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b/>
      <w:bCs/>
      <w:i/>
      <w:i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DF1010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go">
    <w:name w:val="Logo"/>
    <w:basedOn w:val="Normal"/>
    <w:uiPriority w:val="99"/>
    <w:semiHidden/>
    <w:unhideWhenUsed/>
    <w:pPr>
      <w:spacing w:before="600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600" w:line="240" w:lineRule="auto"/>
      <w:contextualSpacing/>
    </w:pPr>
    <w:rPr>
      <w:rFonts w:asciiTheme="majorHAnsi" w:eastAsiaTheme="majorEastAsia" w:hAnsiTheme="majorHAnsi" w:cstheme="majorBidi"/>
      <w:color w:val="F24F4F" w:themeColor="accent1"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F24F4F" w:themeColor="accent1"/>
      <w:kern w:val="28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spacing w:after="0" w:line="240" w:lineRule="auto"/>
    </w:pPr>
    <w:rPr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Pr>
      <w:sz w:val="32"/>
      <w:szCs w:val="32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Info">
    <w:name w:val="Contact Info"/>
    <w:basedOn w:val="NoSpacing"/>
    <w:uiPriority w:val="99"/>
    <w:qFormat/>
    <w:rPr>
      <w:color w:val="FFFFFF" w:themeColor="background1"/>
      <w:sz w:val="22"/>
      <w:szCs w:val="22"/>
    </w:rPr>
  </w:style>
  <w:style w:type="paragraph" w:customStyle="1" w:styleId="TableSpace">
    <w:name w:val="Table Space"/>
    <w:basedOn w:val="NoSpacing"/>
    <w:uiPriority w:val="99"/>
    <w:pPr>
      <w:spacing w:line="14" w:lineRule="exact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  <w:rPr>
      <w:rFonts w:asciiTheme="majorHAnsi" w:eastAsiaTheme="majorEastAsia" w:hAnsiTheme="majorHAnsi" w:cstheme="majorBidi"/>
      <w:caps/>
      <w:color w:val="F24F4F" w:themeColor="accent1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Pr>
      <w:rFonts w:asciiTheme="majorHAnsi" w:eastAsiaTheme="majorEastAsia" w:hAnsiTheme="majorHAnsi" w:cstheme="majorBidi"/>
      <w:caps/>
      <w:color w:val="F24F4F" w:themeColor="accent1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94F6C"/>
    <w:rPr>
      <w:rFonts w:ascii="Arial" w:eastAsiaTheme="majorEastAsia" w:hAnsi="Arial" w:cs="Arial"/>
      <w:color w:val="F24F4F" w:themeColor="accent1"/>
      <w:sz w:val="36"/>
      <w:szCs w:val="36"/>
      <w:lang w:val="mn-MN"/>
    </w:rPr>
  </w:style>
  <w:style w:type="character" w:customStyle="1" w:styleId="Heading2Char">
    <w:name w:val="Heading 2 Char"/>
    <w:basedOn w:val="DefaultParagraphFont"/>
    <w:link w:val="Heading2"/>
    <w:uiPriority w:val="9"/>
    <w:rPr>
      <w:b/>
      <w:bCs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pPr>
      <w:pBdr>
        <w:bottom w:val="none" w:sz="0" w:space="0" w:color="auto"/>
      </w:pBdr>
      <w:spacing w:after="400"/>
      <w:outlineLvl w:val="9"/>
    </w:pPr>
    <w:rPr>
      <w:color w:val="DF1010" w:themeColor="accent1" w:themeShade="BF"/>
      <w:sz w:val="72"/>
      <w:szCs w:val="72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F918F7"/>
    <w:pPr>
      <w:tabs>
        <w:tab w:val="right" w:leader="dot" w:pos="8505"/>
      </w:tabs>
      <w:spacing w:after="140" w:line="240" w:lineRule="auto"/>
      <w:ind w:left="567" w:right="1281" w:hanging="567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970D7E"/>
    <w:pPr>
      <w:tabs>
        <w:tab w:val="right" w:leader="dot" w:pos="9350"/>
      </w:tabs>
      <w:spacing w:after="100" w:line="240" w:lineRule="auto"/>
      <w:ind w:left="567" w:right="720"/>
    </w:pPr>
    <w:rPr>
      <w:rFonts w:cs="Arial"/>
      <w:bCs/>
      <w:i/>
      <w:iCs/>
      <w:noProof/>
      <w:sz w:val="18"/>
      <w:szCs w:val="18"/>
      <w:lang w:val="mn-MN"/>
    </w:rPr>
  </w:style>
  <w:style w:type="character" w:styleId="Hyperlink">
    <w:name w:val="Hyperlink"/>
    <w:basedOn w:val="DefaultParagraphFont"/>
    <w:uiPriority w:val="99"/>
    <w:unhideWhenUsed/>
    <w:rPr>
      <w:color w:val="4C483D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Pr>
      <w:b/>
      <w:bCs/>
      <w:i/>
      <w:iCs/>
      <w:sz w:val="24"/>
      <w:szCs w:val="24"/>
    </w:rPr>
  </w:style>
  <w:style w:type="paragraph" w:customStyle="1" w:styleId="LogoAlt">
    <w:name w:val="Logo Alt."/>
    <w:basedOn w:val="Normal"/>
    <w:uiPriority w:val="99"/>
    <w:unhideWhenUsed/>
    <w:pPr>
      <w:spacing w:before="720" w:line="240" w:lineRule="auto"/>
      <w:ind w:left="720"/>
    </w:pPr>
  </w:style>
  <w:style w:type="paragraph" w:customStyle="1" w:styleId="FooterAlt">
    <w:name w:val="Footer Alt."/>
    <w:basedOn w:val="Normal"/>
    <w:uiPriority w:val="99"/>
    <w:unhideWhenUsed/>
    <w:qFormat/>
    <w:pPr>
      <w:spacing w:after="0" w:line="240" w:lineRule="auto"/>
    </w:pPr>
    <w:rPr>
      <w:i/>
      <w:iCs/>
      <w:sz w:val="18"/>
      <w:szCs w:val="18"/>
    </w:rPr>
  </w:style>
  <w:style w:type="table" w:customStyle="1" w:styleId="TipTable">
    <w:name w:val="Tip Table"/>
    <w:basedOn w:val="TableNormal"/>
    <w:uiPriority w:val="99"/>
    <w:pPr>
      <w:spacing w:after="0" w:line="240" w:lineRule="auto"/>
    </w:pPr>
    <w:rPr>
      <w:color w:val="404040" w:themeColor="text1" w:themeTint="BF"/>
      <w:sz w:val="18"/>
      <w:szCs w:val="18"/>
    </w:rPr>
    <w:tblPr>
      <w:tblCellMar>
        <w:top w:w="144" w:type="dxa"/>
        <w:left w:w="0" w:type="dxa"/>
        <w:right w:w="0" w:type="dxa"/>
      </w:tblCellMar>
    </w:tblPr>
    <w:tcPr>
      <w:shd w:val="clear" w:color="auto" w:fill="FCDBDB" w:themeFill="accent1" w:themeFillTint="33"/>
    </w:tcPr>
    <w:tblStylePr w:type="firstCol">
      <w:pPr>
        <w:wordWrap/>
        <w:jc w:val="center"/>
      </w:pPr>
    </w:tblStylePr>
  </w:style>
  <w:style w:type="paragraph" w:customStyle="1" w:styleId="TipText">
    <w:name w:val="Tip Text"/>
    <w:basedOn w:val="Normal"/>
    <w:uiPriority w:val="99"/>
    <w:pPr>
      <w:spacing w:before="160" w:after="160" w:line="264" w:lineRule="auto"/>
      <w:ind w:right="576"/>
    </w:pPr>
    <w:rPr>
      <w:rFonts w:asciiTheme="majorHAnsi" w:eastAsiaTheme="majorEastAsia" w:hAnsiTheme="majorHAnsi" w:cstheme="majorBidi"/>
      <w:i/>
      <w:iCs/>
      <w:sz w:val="16"/>
      <w:szCs w:val="16"/>
    </w:rPr>
  </w:style>
  <w:style w:type="paragraph" w:customStyle="1" w:styleId="Icon">
    <w:name w:val="Icon"/>
    <w:basedOn w:val="Normal"/>
    <w:uiPriority w:val="99"/>
    <w:unhideWhenUsed/>
    <w:qFormat/>
    <w:pPr>
      <w:spacing w:before="160" w:after="160" w:line="240" w:lineRule="auto"/>
      <w:jc w:val="center"/>
    </w:p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color w:val="DF1010" w:themeColor="accent1" w:themeShade="BF"/>
    </w:rPr>
  </w:style>
  <w:style w:type="table" w:customStyle="1" w:styleId="FinancialTable">
    <w:name w:val="Financial Table"/>
    <w:basedOn w:val="TableNormal"/>
    <w:uiPriority w:val="99"/>
    <w:pPr>
      <w:spacing w:before="60" w:after="60" w:line="240" w:lineRule="auto"/>
    </w:pPr>
    <w:tblPr>
      <w:tblStyleRowBandSize w:val="1"/>
      <w:tblBorders>
        <w:top w:val="single" w:sz="4" w:space="0" w:color="BCB8AC" w:themeColor="text2" w:themeTint="66"/>
        <w:left w:val="single" w:sz="4" w:space="0" w:color="BCB8AC" w:themeColor="text2" w:themeTint="66"/>
        <w:bottom w:val="single" w:sz="4" w:space="0" w:color="BCB8AC" w:themeColor="text2" w:themeTint="66"/>
        <w:right w:val="single" w:sz="4" w:space="0" w:color="BCB8AC" w:themeColor="text2" w:themeTint="66"/>
        <w:insideV w:val="single" w:sz="4" w:space="0" w:color="BCB8AC" w:themeColor="text2" w:themeTint="66"/>
      </w:tblBorders>
    </w:tblPr>
    <w:tblStylePr w:type="firstRow">
      <w:rPr>
        <w:rFonts w:asciiTheme="majorHAnsi" w:hAnsiTheme="majorHAnsi"/>
        <w:color w:val="FFFFFF" w:themeColor="background1"/>
        <w:sz w:val="16"/>
      </w:rPr>
      <w:tblPr/>
      <w:tcPr>
        <w:shd w:val="clear" w:color="auto" w:fill="F24F4F" w:themeFill="accent1"/>
      </w:tcPr>
    </w:tblStylePr>
    <w:tblStylePr w:type="lastRow">
      <w:rPr>
        <w:rFonts w:asciiTheme="majorHAnsi" w:hAnsiTheme="majorHAnsi"/>
        <w:b/>
        <w:caps/>
        <w:smallCaps w:val="0"/>
        <w:color w:val="F24F4F" w:themeColor="accent1"/>
        <w:sz w:val="16"/>
      </w:rPr>
      <w:tblPr/>
      <w:tcPr>
        <w:tcBorders>
          <w:top w:val="nil"/>
        </w:tcBorders>
      </w:tcPr>
    </w:tblStylePr>
    <w:tblStylePr w:type="firstCol">
      <w:rPr>
        <w:rFonts w:asciiTheme="majorHAnsi" w:hAnsiTheme="majorHAnsi"/>
        <w:sz w:val="16"/>
      </w:rPr>
    </w:tblStylePr>
    <w:tblStylePr w:type="band2Horz">
      <w:tblPr/>
      <w:tcPr>
        <w:shd w:val="clear" w:color="auto" w:fill="DDDBD5" w:themeFill="text2" w:themeFillTint="33"/>
      </w:tcPr>
    </w:tblStylePr>
  </w:style>
  <w:style w:type="paragraph" w:styleId="TOC3">
    <w:name w:val="toc 3"/>
    <w:basedOn w:val="Normal"/>
    <w:next w:val="Normal"/>
    <w:autoRedefine/>
    <w:uiPriority w:val="39"/>
    <w:semiHidden/>
    <w:unhideWhenUsed/>
    <w:pPr>
      <w:spacing w:after="100"/>
      <w:ind w:left="720" w:right="3240"/>
    </w:pPr>
  </w:style>
  <w:style w:type="paragraph" w:styleId="TOC4">
    <w:name w:val="toc 4"/>
    <w:basedOn w:val="Normal"/>
    <w:next w:val="Normal"/>
    <w:autoRedefine/>
    <w:uiPriority w:val="39"/>
    <w:semiHidden/>
    <w:unhideWhenUsed/>
    <w:pPr>
      <w:spacing w:after="100"/>
      <w:ind w:left="720" w:right="3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62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245"/>
    <w:rPr>
      <w:rFonts w:ascii="Segoe UI" w:hAnsi="Segoe UI" w:cs="Segoe UI"/>
      <w:sz w:val="18"/>
      <w:szCs w:val="18"/>
    </w:rPr>
  </w:style>
  <w:style w:type="paragraph" w:customStyle="1" w:styleId="EN">
    <w:name w:val="EN"/>
    <w:basedOn w:val="Normal"/>
    <w:qFormat/>
    <w:rsid w:val="00A77D4E"/>
    <w:rPr>
      <w:i/>
      <w:iCs/>
      <w:color w:val="0070C0"/>
    </w:rPr>
  </w:style>
  <w:style w:type="paragraph" w:customStyle="1" w:styleId="Style1">
    <w:name w:val="Style1"/>
    <w:basedOn w:val="TOC2"/>
    <w:qFormat/>
    <w:rsid w:val="00E232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03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tta%20Rehag\AppData\Roaming\Microsoft\Templates\Business%20plan.dotx" TargetMode="External"/></Relationships>
</file>

<file path=word/theme/theme1.xml><?xml version="1.0" encoding="utf-8"?>
<a:theme xmlns:a="http://schemas.openxmlformats.org/drawingml/2006/main" name="Red Business Set">
  <a:themeElements>
    <a:clrScheme name="Business Invoice">
      <a:dk1>
        <a:sysClr val="windowText" lastClr="000000"/>
      </a:dk1>
      <a:lt1>
        <a:sysClr val="window" lastClr="FFFFFF"/>
      </a:lt1>
      <a:dk2>
        <a:srgbClr val="4C483D"/>
      </a:dk2>
      <a:lt2>
        <a:srgbClr val="E4E3E2"/>
      </a:lt2>
      <a:accent1>
        <a:srgbClr val="F24F4F"/>
      </a:accent1>
      <a:accent2>
        <a:srgbClr val="8DBB70"/>
      </a:accent2>
      <a:accent3>
        <a:srgbClr val="F0BB44"/>
      </a:accent3>
      <a:accent4>
        <a:srgbClr val="61ADBF"/>
      </a:accent4>
      <a:accent5>
        <a:srgbClr val="A3648B"/>
      </a:accent5>
      <a:accent6>
        <a:srgbClr val="F8943F"/>
      </a:accent6>
      <a:hlink>
        <a:srgbClr val="4C483D"/>
      </a:hlink>
      <a:folHlink>
        <a:srgbClr val="A3648B"/>
      </a:folHlink>
    </a:clrScheme>
    <a:fontScheme name="Business Invoice">
      <a:majorFont>
        <a:latin typeface="Century Gothic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866528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2012-11-14T02:04:00+00:00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1657835</Value>
    </PublishStatusLookup>
    <APAuthor xmlns="4873beb7-5857-4685-be1f-d57550cc96cc">
      <UserInfo>
        <DisplayName>Harshitha Appasani (HCL Technologies Ltd)</DisplayName>
        <AccountId>3871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TP103843659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5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A6E8119-D382-48C0-9E16-0E5C9AF736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B91EDE-5397-46E5-8069-B2629F7CA550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7EAC9B9C-39C7-442D-A2C6-BC21F3368F0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570A537-175C-4912-8BB0-D3BAE0E31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Business plan</Template>
  <TotalTime>545</TotalTime>
  <Pages>11</Pages>
  <Words>1317</Words>
  <Characters>7510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Нэмэлт Орлогын Сангийн Төсөл</vt:lpstr>
    </vt:vector>
  </TitlesOfParts>
  <Company/>
  <LinksUpToDate>false</LinksUpToDate>
  <CharactersWithSpaces>8810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Нэмэлт Орлогын Сангийн Төсөл</dc:title>
  <dc:subject>[өөрийн нэр/компани/байгууллага]</dc:subject>
  <dc:creator>Jutta Rehag</dc:creator>
  <cp:keywords/>
  <dc:description/>
  <cp:lastModifiedBy>Altanchimeg, Chimiddorj GIZ MN</cp:lastModifiedBy>
  <cp:revision>18</cp:revision>
  <cp:lastPrinted>2019-09-24T08:36:00Z</cp:lastPrinted>
  <dcterms:created xsi:type="dcterms:W3CDTF">2019-12-18T08:48:00Z</dcterms:created>
  <dcterms:modified xsi:type="dcterms:W3CDTF">2019-12-20T07:05:00Z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